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79D" w:rsidRDefault="00536055">
      <w:pPr>
        <w:pStyle w:val="a7"/>
        <w:tabs>
          <w:tab w:val="clear" w:pos="4153"/>
          <w:tab w:val="clear" w:pos="8306"/>
        </w:tabs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2661285</wp:posOffset>
            </wp:positionH>
            <wp:positionV relativeFrom="paragraph">
              <wp:posOffset>-292735</wp:posOffset>
            </wp:positionV>
            <wp:extent cx="1285875" cy="1371600"/>
            <wp:effectExtent l="0" t="0" r="0" b="0"/>
            <wp:wrapNone/>
            <wp:docPr id="6" name="Рисунок 6" descr="Логотип Дербент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оготип Дербента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34B5" w:rsidRPr="00536055" w:rsidRDefault="00536055" w:rsidP="00536055">
      <w:pPr>
        <w:pStyle w:val="a7"/>
        <w:tabs>
          <w:tab w:val="clear" w:pos="4153"/>
          <w:tab w:val="clear" w:pos="8306"/>
          <w:tab w:val="left" w:pos="7680"/>
        </w:tabs>
        <w:rPr>
          <w:b/>
          <w:sz w:val="24"/>
          <w:szCs w:val="24"/>
          <w:u w:val="single"/>
        </w:rPr>
      </w:pPr>
      <w:r>
        <w:tab/>
      </w:r>
    </w:p>
    <w:p w:rsidR="009B2B52" w:rsidRDefault="001E227A" w:rsidP="001E227A">
      <w:pPr>
        <w:pStyle w:val="a7"/>
        <w:tabs>
          <w:tab w:val="clear" w:pos="4153"/>
          <w:tab w:val="clear" w:pos="8306"/>
        </w:tabs>
        <w:jc w:val="right"/>
      </w:pPr>
      <w:r>
        <w:t>проект</w:t>
      </w:r>
    </w:p>
    <w:p w:rsidR="009B2B52" w:rsidRDefault="009B2B52">
      <w:pPr>
        <w:pStyle w:val="a7"/>
        <w:tabs>
          <w:tab w:val="clear" w:pos="4153"/>
          <w:tab w:val="clear" w:pos="8306"/>
        </w:tabs>
      </w:pPr>
    </w:p>
    <w:p w:rsidR="009B2B52" w:rsidRDefault="009B2B52">
      <w:pPr>
        <w:pStyle w:val="a7"/>
        <w:tabs>
          <w:tab w:val="clear" w:pos="4153"/>
          <w:tab w:val="clear" w:pos="8306"/>
        </w:tabs>
      </w:pPr>
    </w:p>
    <w:p w:rsidR="009B2B52" w:rsidRDefault="009B2B52">
      <w:pPr>
        <w:pStyle w:val="a7"/>
        <w:tabs>
          <w:tab w:val="clear" w:pos="4153"/>
          <w:tab w:val="clear" w:pos="8306"/>
        </w:tabs>
      </w:pPr>
    </w:p>
    <w:p w:rsidR="00E934B5" w:rsidRDefault="00E934B5">
      <w:pPr>
        <w:pStyle w:val="3"/>
        <w:rPr>
          <w:sz w:val="32"/>
          <w:szCs w:val="32"/>
        </w:rPr>
      </w:pPr>
      <w:r w:rsidRPr="009B2B52">
        <w:rPr>
          <w:sz w:val="32"/>
          <w:szCs w:val="32"/>
        </w:rPr>
        <w:t>РЕСПУБЛИКА ДАГЕСТАН</w:t>
      </w:r>
    </w:p>
    <w:p w:rsidR="00216E60" w:rsidRDefault="009B2B52">
      <w:pPr>
        <w:pStyle w:val="3"/>
        <w:rPr>
          <w:sz w:val="32"/>
          <w:szCs w:val="32"/>
        </w:rPr>
      </w:pPr>
      <w:r w:rsidRPr="009B2B52">
        <w:rPr>
          <w:sz w:val="32"/>
          <w:szCs w:val="32"/>
        </w:rPr>
        <w:t>СОБРАНИЕ</w:t>
      </w:r>
      <w:r w:rsidR="00C217B5" w:rsidRPr="009B2B52">
        <w:rPr>
          <w:sz w:val="32"/>
          <w:szCs w:val="32"/>
        </w:rPr>
        <w:t xml:space="preserve"> ДЕПУТАТОВ </w:t>
      </w:r>
    </w:p>
    <w:p w:rsidR="00E934B5" w:rsidRPr="009B2B52" w:rsidRDefault="00C217B5">
      <w:pPr>
        <w:pStyle w:val="3"/>
        <w:rPr>
          <w:sz w:val="32"/>
          <w:szCs w:val="32"/>
        </w:rPr>
      </w:pPr>
      <w:r w:rsidRPr="009B2B52">
        <w:rPr>
          <w:sz w:val="32"/>
          <w:szCs w:val="32"/>
        </w:rPr>
        <w:t>ГОРОДСКОГО ОКРУГА</w:t>
      </w:r>
      <w:r w:rsidR="00216E60">
        <w:rPr>
          <w:sz w:val="32"/>
          <w:szCs w:val="32"/>
        </w:rPr>
        <w:t xml:space="preserve"> </w:t>
      </w:r>
      <w:r w:rsidR="00E934B5" w:rsidRPr="009B2B52">
        <w:rPr>
          <w:sz w:val="32"/>
          <w:szCs w:val="32"/>
        </w:rPr>
        <w:t>«</w:t>
      </w:r>
      <w:r w:rsidR="001936FD" w:rsidRPr="009B2B52">
        <w:rPr>
          <w:sz w:val="32"/>
          <w:szCs w:val="32"/>
        </w:rPr>
        <w:t>ГОРОД ДЕРБЕНТ</w:t>
      </w:r>
      <w:r w:rsidR="00E934B5" w:rsidRPr="009B2B52">
        <w:rPr>
          <w:sz w:val="32"/>
          <w:szCs w:val="32"/>
        </w:rPr>
        <w:t>»</w:t>
      </w:r>
    </w:p>
    <w:p w:rsidR="00E934B5" w:rsidRDefault="00E934B5">
      <w:pPr>
        <w:pBdr>
          <w:bottom w:val="thinThickMediumGap" w:sz="24" w:space="0" w:color="auto"/>
        </w:pBdr>
        <w:jc w:val="center"/>
        <w:rPr>
          <w:sz w:val="10"/>
        </w:rPr>
      </w:pPr>
    </w:p>
    <w:p w:rsidR="00EF1102" w:rsidRPr="00216E60" w:rsidRDefault="00EF1102" w:rsidP="002541F2">
      <w:pPr>
        <w:jc w:val="right"/>
        <w:rPr>
          <w:b/>
          <w:sz w:val="10"/>
          <w:szCs w:val="10"/>
          <w:u w:val="single"/>
        </w:rPr>
      </w:pPr>
    </w:p>
    <w:p w:rsidR="009A48AC" w:rsidRDefault="00EE4A1E" w:rsidP="009A48AC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936FD">
        <w:rPr>
          <w:b/>
          <w:sz w:val="24"/>
          <w:szCs w:val="24"/>
        </w:rPr>
        <w:t xml:space="preserve">ноября </w:t>
      </w:r>
      <w:r w:rsidR="00725037">
        <w:rPr>
          <w:b/>
          <w:sz w:val="24"/>
          <w:szCs w:val="24"/>
        </w:rPr>
        <w:t>20</w:t>
      </w:r>
      <w:r w:rsidR="009A48AC">
        <w:rPr>
          <w:b/>
          <w:sz w:val="24"/>
          <w:szCs w:val="24"/>
        </w:rPr>
        <w:t>2</w:t>
      </w:r>
      <w:r w:rsidR="00464BAA">
        <w:rPr>
          <w:b/>
          <w:sz w:val="24"/>
          <w:szCs w:val="24"/>
        </w:rPr>
        <w:t>6</w:t>
      </w:r>
      <w:r w:rsidR="00725037">
        <w:rPr>
          <w:b/>
          <w:sz w:val="24"/>
          <w:szCs w:val="24"/>
        </w:rPr>
        <w:t xml:space="preserve"> год</w:t>
      </w:r>
      <w:r w:rsidR="00883056">
        <w:rPr>
          <w:b/>
          <w:sz w:val="24"/>
          <w:szCs w:val="24"/>
        </w:rPr>
        <w:t>а</w:t>
      </w:r>
      <w:r w:rsidR="00725037">
        <w:rPr>
          <w:b/>
          <w:sz w:val="24"/>
          <w:szCs w:val="24"/>
        </w:rPr>
        <w:t xml:space="preserve">                                                        </w:t>
      </w:r>
      <w:r w:rsidR="00883056">
        <w:rPr>
          <w:b/>
          <w:sz w:val="24"/>
          <w:szCs w:val="24"/>
        </w:rPr>
        <w:t xml:space="preserve">                                                 </w:t>
      </w:r>
      <w:r w:rsidR="00725037">
        <w:rPr>
          <w:b/>
          <w:sz w:val="24"/>
          <w:szCs w:val="24"/>
        </w:rPr>
        <w:t xml:space="preserve">  № </w:t>
      </w:r>
    </w:p>
    <w:p w:rsidR="00D03145" w:rsidRPr="00531DB9" w:rsidRDefault="00D03145" w:rsidP="00D03145">
      <w:pPr>
        <w:jc w:val="center"/>
        <w:rPr>
          <w:b/>
          <w:sz w:val="36"/>
          <w:szCs w:val="36"/>
        </w:rPr>
      </w:pPr>
      <w:r w:rsidRPr="00531DB9">
        <w:rPr>
          <w:b/>
          <w:sz w:val="36"/>
          <w:szCs w:val="36"/>
        </w:rPr>
        <w:t xml:space="preserve">РЕШЕНИЕ </w:t>
      </w:r>
    </w:p>
    <w:p w:rsidR="00D03145" w:rsidRDefault="00D03145" w:rsidP="00D03145">
      <w:pPr>
        <w:jc w:val="center"/>
        <w:rPr>
          <w:b/>
          <w:sz w:val="28"/>
          <w:szCs w:val="28"/>
        </w:rPr>
      </w:pPr>
    </w:p>
    <w:p w:rsidR="00D03145" w:rsidRPr="0032113A" w:rsidRDefault="00D03145" w:rsidP="00D03145">
      <w:pPr>
        <w:jc w:val="center"/>
        <w:rPr>
          <w:b/>
          <w:sz w:val="28"/>
          <w:szCs w:val="28"/>
        </w:rPr>
      </w:pPr>
      <w:r w:rsidRPr="0032113A">
        <w:rPr>
          <w:b/>
          <w:sz w:val="28"/>
          <w:szCs w:val="28"/>
        </w:rPr>
        <w:t xml:space="preserve">О принятии в первом чтении проекта Решения Собрания депутатов </w:t>
      </w:r>
      <w:r>
        <w:rPr>
          <w:b/>
          <w:sz w:val="28"/>
          <w:szCs w:val="28"/>
        </w:rPr>
        <w:t>г</w:t>
      </w:r>
      <w:r w:rsidRPr="0032113A">
        <w:rPr>
          <w:b/>
          <w:sz w:val="28"/>
          <w:szCs w:val="28"/>
        </w:rPr>
        <w:t xml:space="preserve">ородского округа «город Дербент» </w:t>
      </w:r>
      <w:r>
        <w:rPr>
          <w:b/>
          <w:sz w:val="28"/>
          <w:szCs w:val="28"/>
        </w:rPr>
        <w:t>«</w:t>
      </w:r>
      <w:r w:rsidRPr="0032113A">
        <w:rPr>
          <w:b/>
          <w:sz w:val="28"/>
          <w:szCs w:val="28"/>
        </w:rPr>
        <w:t xml:space="preserve">О бюджете городского округа </w:t>
      </w:r>
      <w:r>
        <w:rPr>
          <w:b/>
          <w:sz w:val="28"/>
          <w:szCs w:val="28"/>
        </w:rPr>
        <w:t>«</w:t>
      </w:r>
      <w:r w:rsidRPr="0032113A">
        <w:rPr>
          <w:b/>
          <w:sz w:val="28"/>
          <w:szCs w:val="28"/>
        </w:rPr>
        <w:t>город Дербент</w:t>
      </w:r>
      <w:r>
        <w:rPr>
          <w:b/>
          <w:sz w:val="28"/>
          <w:szCs w:val="28"/>
        </w:rPr>
        <w:t>»</w:t>
      </w:r>
      <w:r w:rsidRPr="0032113A">
        <w:rPr>
          <w:b/>
          <w:sz w:val="28"/>
          <w:szCs w:val="28"/>
        </w:rPr>
        <w:t xml:space="preserve"> на 20</w:t>
      </w:r>
      <w:r>
        <w:rPr>
          <w:b/>
          <w:sz w:val="28"/>
          <w:szCs w:val="28"/>
        </w:rPr>
        <w:t>2</w:t>
      </w:r>
      <w:r w:rsidR="00464BAA">
        <w:rPr>
          <w:b/>
          <w:sz w:val="28"/>
          <w:szCs w:val="28"/>
        </w:rPr>
        <w:t>7</w:t>
      </w:r>
      <w:r w:rsidRPr="0032113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464BAA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-202</w:t>
      </w:r>
      <w:r w:rsidR="00464BAA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годов»</w:t>
      </w:r>
    </w:p>
    <w:p w:rsidR="00D03145" w:rsidRDefault="00D03145" w:rsidP="00D03145">
      <w:pPr>
        <w:jc w:val="center"/>
        <w:rPr>
          <w:b/>
        </w:rPr>
      </w:pPr>
    </w:p>
    <w:p w:rsidR="00D03145" w:rsidRPr="00531DB9" w:rsidRDefault="00D03145" w:rsidP="00D03145">
      <w:pPr>
        <w:jc w:val="center"/>
        <w:rPr>
          <w:b/>
        </w:rPr>
      </w:pPr>
    </w:p>
    <w:p w:rsidR="00D03145" w:rsidRPr="00FB38CF" w:rsidRDefault="00216E60" w:rsidP="00D031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03145" w:rsidRPr="00FB38CF">
        <w:rPr>
          <w:sz w:val="28"/>
          <w:szCs w:val="28"/>
        </w:rPr>
        <w:t>Собрание депутатов городского округа «город Дербент», рассмотрев основные характеристики проекта городского бюджета на 20</w:t>
      </w:r>
      <w:r w:rsidR="00D03145">
        <w:rPr>
          <w:sz w:val="28"/>
          <w:szCs w:val="28"/>
        </w:rPr>
        <w:t>2</w:t>
      </w:r>
      <w:r w:rsidR="00464BAA">
        <w:rPr>
          <w:sz w:val="28"/>
          <w:szCs w:val="28"/>
        </w:rPr>
        <w:t>7</w:t>
      </w:r>
      <w:r w:rsidR="00D03145" w:rsidRPr="00FB38CF">
        <w:rPr>
          <w:sz w:val="28"/>
          <w:szCs w:val="28"/>
        </w:rPr>
        <w:t xml:space="preserve"> год и на плановый период 202</w:t>
      </w:r>
      <w:r w:rsidR="00464BAA">
        <w:rPr>
          <w:sz w:val="28"/>
          <w:szCs w:val="28"/>
        </w:rPr>
        <w:t>8</w:t>
      </w:r>
      <w:r w:rsidR="00D03145" w:rsidRPr="00FB38CF">
        <w:rPr>
          <w:sz w:val="28"/>
          <w:szCs w:val="28"/>
        </w:rPr>
        <w:t>-202</w:t>
      </w:r>
      <w:r w:rsidR="00464BAA">
        <w:rPr>
          <w:sz w:val="28"/>
          <w:szCs w:val="28"/>
        </w:rPr>
        <w:t>9</w:t>
      </w:r>
      <w:r w:rsidR="00D03145" w:rsidRPr="00FB38CF">
        <w:rPr>
          <w:sz w:val="28"/>
          <w:szCs w:val="28"/>
        </w:rPr>
        <w:t xml:space="preserve"> годов</w:t>
      </w:r>
      <w:r w:rsidR="00D03145">
        <w:rPr>
          <w:sz w:val="28"/>
          <w:szCs w:val="28"/>
        </w:rPr>
        <w:t>,</w:t>
      </w:r>
    </w:p>
    <w:p w:rsidR="00D03145" w:rsidRDefault="00D03145" w:rsidP="00D031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</w:t>
      </w:r>
      <w:r w:rsidRPr="0032113A">
        <w:rPr>
          <w:b/>
          <w:sz w:val="28"/>
          <w:szCs w:val="28"/>
        </w:rPr>
        <w:t>:</w:t>
      </w:r>
    </w:p>
    <w:p w:rsidR="00D03145" w:rsidRPr="0032113A" w:rsidRDefault="00D03145" w:rsidP="00D03145">
      <w:pPr>
        <w:jc w:val="center"/>
        <w:rPr>
          <w:b/>
          <w:sz w:val="28"/>
          <w:szCs w:val="28"/>
        </w:rPr>
      </w:pPr>
    </w:p>
    <w:p w:rsidR="00D03145" w:rsidRPr="0033390A" w:rsidRDefault="00D03145" w:rsidP="00216E60">
      <w:pPr>
        <w:ind w:firstLine="567"/>
        <w:jc w:val="both"/>
        <w:rPr>
          <w:sz w:val="28"/>
          <w:szCs w:val="28"/>
        </w:rPr>
      </w:pPr>
      <w:r w:rsidRPr="0033390A">
        <w:rPr>
          <w:sz w:val="28"/>
          <w:szCs w:val="28"/>
        </w:rPr>
        <w:t xml:space="preserve">1.Принять в первом чтении проект </w:t>
      </w:r>
      <w:r w:rsidR="004C1D20" w:rsidRPr="0033390A">
        <w:rPr>
          <w:sz w:val="28"/>
          <w:szCs w:val="28"/>
        </w:rPr>
        <w:t xml:space="preserve">Решения </w:t>
      </w:r>
      <w:r w:rsidRPr="0033390A">
        <w:rPr>
          <w:sz w:val="28"/>
          <w:szCs w:val="28"/>
        </w:rPr>
        <w:t xml:space="preserve">Собрания депутатов городского округа </w:t>
      </w:r>
      <w:r>
        <w:rPr>
          <w:sz w:val="28"/>
          <w:szCs w:val="28"/>
        </w:rPr>
        <w:t>«</w:t>
      </w:r>
      <w:r w:rsidRPr="0033390A">
        <w:rPr>
          <w:sz w:val="28"/>
          <w:szCs w:val="28"/>
        </w:rPr>
        <w:t>город Дербент</w:t>
      </w:r>
      <w:r>
        <w:rPr>
          <w:sz w:val="28"/>
          <w:szCs w:val="28"/>
        </w:rPr>
        <w:t>» «</w:t>
      </w:r>
      <w:r w:rsidRPr="0033390A">
        <w:rPr>
          <w:sz w:val="28"/>
          <w:szCs w:val="28"/>
        </w:rPr>
        <w:t xml:space="preserve">О бюджете городского округа </w:t>
      </w:r>
      <w:r>
        <w:rPr>
          <w:sz w:val="28"/>
          <w:szCs w:val="28"/>
        </w:rPr>
        <w:t>«</w:t>
      </w:r>
      <w:r w:rsidRPr="0033390A">
        <w:rPr>
          <w:sz w:val="28"/>
          <w:szCs w:val="28"/>
        </w:rPr>
        <w:t>город Дербент</w:t>
      </w:r>
      <w:r>
        <w:rPr>
          <w:sz w:val="28"/>
          <w:szCs w:val="28"/>
        </w:rPr>
        <w:t>»</w:t>
      </w:r>
      <w:r w:rsidRPr="0033390A">
        <w:rPr>
          <w:sz w:val="28"/>
          <w:szCs w:val="28"/>
        </w:rPr>
        <w:t xml:space="preserve"> </w:t>
      </w:r>
      <w:r w:rsidRPr="00FB38CF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464BAA">
        <w:rPr>
          <w:sz w:val="28"/>
          <w:szCs w:val="28"/>
        </w:rPr>
        <w:t>7</w:t>
      </w:r>
      <w:r w:rsidRPr="00FB38CF">
        <w:rPr>
          <w:sz w:val="28"/>
          <w:szCs w:val="28"/>
        </w:rPr>
        <w:t xml:space="preserve"> год и на плановый период 202</w:t>
      </w:r>
      <w:r w:rsidR="00464BAA">
        <w:rPr>
          <w:sz w:val="28"/>
          <w:szCs w:val="28"/>
        </w:rPr>
        <w:t>8</w:t>
      </w:r>
      <w:r w:rsidRPr="00FB38CF">
        <w:rPr>
          <w:sz w:val="28"/>
          <w:szCs w:val="28"/>
        </w:rPr>
        <w:t>-202</w:t>
      </w:r>
      <w:r w:rsidR="00464BAA">
        <w:rPr>
          <w:sz w:val="28"/>
          <w:szCs w:val="28"/>
        </w:rPr>
        <w:t>9</w:t>
      </w:r>
      <w:r w:rsidRPr="00FB38CF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</w:t>
      </w:r>
      <w:r w:rsidRPr="0033390A">
        <w:rPr>
          <w:sz w:val="28"/>
          <w:szCs w:val="28"/>
        </w:rPr>
        <w:t>.</w:t>
      </w:r>
    </w:p>
    <w:p w:rsidR="00D03145" w:rsidRPr="0033390A" w:rsidRDefault="00D03145" w:rsidP="00216E60">
      <w:pPr>
        <w:ind w:firstLine="567"/>
        <w:jc w:val="both"/>
        <w:rPr>
          <w:sz w:val="28"/>
          <w:szCs w:val="28"/>
        </w:rPr>
      </w:pPr>
      <w:r w:rsidRPr="0033390A">
        <w:rPr>
          <w:sz w:val="28"/>
          <w:szCs w:val="28"/>
        </w:rPr>
        <w:t>2. Утвердить основные характеристики</w:t>
      </w:r>
      <w:r>
        <w:rPr>
          <w:sz w:val="28"/>
          <w:szCs w:val="28"/>
        </w:rPr>
        <w:t xml:space="preserve"> городского бюджета на 202</w:t>
      </w:r>
      <w:r w:rsidR="00464BAA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  <w:r w:rsidRPr="0033390A">
        <w:rPr>
          <w:sz w:val="28"/>
          <w:szCs w:val="28"/>
        </w:rPr>
        <w:t>:</w:t>
      </w:r>
    </w:p>
    <w:p w:rsidR="00D03145" w:rsidRPr="0033390A" w:rsidRDefault="00D03145" w:rsidP="00D03145">
      <w:pPr>
        <w:jc w:val="both"/>
        <w:rPr>
          <w:sz w:val="28"/>
          <w:szCs w:val="28"/>
        </w:rPr>
      </w:pPr>
      <w:r w:rsidRPr="0033390A">
        <w:rPr>
          <w:sz w:val="28"/>
          <w:szCs w:val="28"/>
        </w:rPr>
        <w:t>- прогнозируемый общий объем доход</w:t>
      </w:r>
      <w:r>
        <w:rPr>
          <w:sz w:val="28"/>
          <w:szCs w:val="28"/>
        </w:rPr>
        <w:t xml:space="preserve">ов городского бюджета в сумме </w:t>
      </w:r>
      <w:r w:rsidR="00651FBB">
        <w:rPr>
          <w:sz w:val="28"/>
          <w:szCs w:val="28"/>
        </w:rPr>
        <w:t>7 656 817 596,28</w:t>
      </w:r>
      <w:r w:rsidRPr="0033390A">
        <w:rPr>
          <w:sz w:val="28"/>
          <w:szCs w:val="28"/>
        </w:rPr>
        <w:t xml:space="preserve"> рублей, в том числе объем межбюджетных трансфертов, получаемых из республиканского бюджета</w:t>
      </w:r>
      <w:r>
        <w:rPr>
          <w:sz w:val="28"/>
          <w:szCs w:val="28"/>
        </w:rPr>
        <w:t>,</w:t>
      </w:r>
      <w:r w:rsidRPr="0033390A">
        <w:rPr>
          <w:sz w:val="28"/>
          <w:szCs w:val="28"/>
        </w:rPr>
        <w:t xml:space="preserve"> в сумме </w:t>
      </w:r>
      <w:r w:rsidR="00651FBB">
        <w:rPr>
          <w:sz w:val="28"/>
          <w:szCs w:val="28"/>
        </w:rPr>
        <w:t>6 478 522 096,28</w:t>
      </w:r>
      <w:r>
        <w:rPr>
          <w:sz w:val="28"/>
          <w:szCs w:val="28"/>
        </w:rPr>
        <w:t xml:space="preserve"> </w:t>
      </w:r>
      <w:r w:rsidRPr="0033390A">
        <w:rPr>
          <w:sz w:val="28"/>
          <w:szCs w:val="28"/>
        </w:rPr>
        <w:t>рублей, согласно приложению №2;</w:t>
      </w:r>
    </w:p>
    <w:p w:rsidR="00D03145" w:rsidRPr="0033390A" w:rsidRDefault="00D03145" w:rsidP="00D03145">
      <w:pPr>
        <w:jc w:val="both"/>
        <w:rPr>
          <w:sz w:val="28"/>
          <w:szCs w:val="28"/>
        </w:rPr>
      </w:pPr>
      <w:r w:rsidRPr="0033390A">
        <w:rPr>
          <w:sz w:val="28"/>
          <w:szCs w:val="28"/>
        </w:rPr>
        <w:t xml:space="preserve">- общий объем расходов бюджета городского округа </w:t>
      </w:r>
      <w:r>
        <w:rPr>
          <w:sz w:val="28"/>
          <w:szCs w:val="28"/>
        </w:rPr>
        <w:t>«</w:t>
      </w:r>
      <w:r w:rsidRPr="0033390A">
        <w:rPr>
          <w:sz w:val="28"/>
          <w:szCs w:val="28"/>
        </w:rPr>
        <w:t>город Дербент</w:t>
      </w:r>
      <w:r>
        <w:rPr>
          <w:sz w:val="28"/>
          <w:szCs w:val="28"/>
        </w:rPr>
        <w:t>»</w:t>
      </w:r>
      <w:r w:rsidRPr="0033390A">
        <w:rPr>
          <w:sz w:val="28"/>
          <w:szCs w:val="28"/>
        </w:rPr>
        <w:t xml:space="preserve"> в сумме</w:t>
      </w:r>
      <w:r>
        <w:rPr>
          <w:sz w:val="28"/>
          <w:szCs w:val="28"/>
        </w:rPr>
        <w:t xml:space="preserve"> </w:t>
      </w:r>
      <w:r w:rsidR="00651FBB">
        <w:rPr>
          <w:sz w:val="28"/>
          <w:szCs w:val="28"/>
        </w:rPr>
        <w:t>8 233 758 451,46</w:t>
      </w:r>
      <w:r>
        <w:rPr>
          <w:sz w:val="28"/>
          <w:szCs w:val="28"/>
        </w:rPr>
        <w:t xml:space="preserve"> </w:t>
      </w:r>
      <w:r w:rsidRPr="0033390A">
        <w:rPr>
          <w:sz w:val="28"/>
          <w:szCs w:val="28"/>
        </w:rPr>
        <w:t>рублей</w:t>
      </w:r>
      <w:r>
        <w:rPr>
          <w:sz w:val="28"/>
          <w:szCs w:val="28"/>
        </w:rPr>
        <w:t>, согласно приложениям</w:t>
      </w:r>
      <w:r w:rsidRPr="0033390A">
        <w:rPr>
          <w:sz w:val="28"/>
          <w:szCs w:val="28"/>
        </w:rPr>
        <w:t xml:space="preserve"> №</w:t>
      </w:r>
      <w:r w:rsidR="00DA50BC">
        <w:rPr>
          <w:sz w:val="28"/>
          <w:szCs w:val="28"/>
        </w:rPr>
        <w:t>3</w:t>
      </w:r>
      <w:r>
        <w:rPr>
          <w:sz w:val="28"/>
          <w:szCs w:val="28"/>
        </w:rPr>
        <w:t>, №</w:t>
      </w:r>
      <w:r w:rsidR="00DA50BC">
        <w:rPr>
          <w:sz w:val="28"/>
          <w:szCs w:val="28"/>
        </w:rPr>
        <w:t>4</w:t>
      </w:r>
      <w:r w:rsidRPr="0033390A">
        <w:rPr>
          <w:sz w:val="28"/>
          <w:szCs w:val="28"/>
        </w:rPr>
        <w:t>;</w:t>
      </w:r>
    </w:p>
    <w:p w:rsidR="00D03145" w:rsidRPr="0033390A" w:rsidRDefault="00D03145" w:rsidP="00D03145">
      <w:pPr>
        <w:jc w:val="both"/>
        <w:rPr>
          <w:sz w:val="28"/>
          <w:szCs w:val="28"/>
        </w:rPr>
      </w:pPr>
      <w:r w:rsidRPr="0033390A">
        <w:rPr>
          <w:sz w:val="28"/>
          <w:szCs w:val="28"/>
        </w:rPr>
        <w:t xml:space="preserve">- верхний предел муниципального долга городского округа </w:t>
      </w:r>
      <w:r>
        <w:rPr>
          <w:sz w:val="28"/>
          <w:szCs w:val="28"/>
        </w:rPr>
        <w:t>«</w:t>
      </w:r>
      <w:r w:rsidRPr="0033390A">
        <w:rPr>
          <w:sz w:val="28"/>
          <w:szCs w:val="28"/>
        </w:rPr>
        <w:t>город Дербент</w:t>
      </w:r>
      <w:r>
        <w:rPr>
          <w:sz w:val="28"/>
          <w:szCs w:val="28"/>
        </w:rPr>
        <w:t>»</w:t>
      </w:r>
      <w:r w:rsidRPr="0033390A">
        <w:rPr>
          <w:sz w:val="28"/>
          <w:szCs w:val="28"/>
        </w:rPr>
        <w:t xml:space="preserve"> на 1 января 20</w:t>
      </w:r>
      <w:r>
        <w:rPr>
          <w:sz w:val="28"/>
          <w:szCs w:val="28"/>
        </w:rPr>
        <w:t>2</w:t>
      </w:r>
      <w:r w:rsidR="00D63E7D">
        <w:rPr>
          <w:sz w:val="28"/>
          <w:szCs w:val="28"/>
        </w:rPr>
        <w:t>7</w:t>
      </w:r>
      <w:r w:rsidRPr="0033390A">
        <w:rPr>
          <w:sz w:val="28"/>
          <w:szCs w:val="28"/>
        </w:rPr>
        <w:t xml:space="preserve"> года в сумме </w:t>
      </w:r>
      <w:r w:rsidR="00651FBB">
        <w:rPr>
          <w:sz w:val="28"/>
          <w:szCs w:val="28"/>
        </w:rPr>
        <w:t>70 000</w:t>
      </w:r>
      <w:r w:rsidR="00D63E7D">
        <w:rPr>
          <w:sz w:val="28"/>
          <w:szCs w:val="28"/>
        </w:rPr>
        <w:t>,00</w:t>
      </w:r>
      <w:r>
        <w:rPr>
          <w:sz w:val="28"/>
          <w:szCs w:val="28"/>
        </w:rPr>
        <w:t xml:space="preserve"> </w:t>
      </w:r>
      <w:r w:rsidRPr="0033390A">
        <w:rPr>
          <w:sz w:val="28"/>
          <w:szCs w:val="28"/>
        </w:rPr>
        <w:t>рублей, согласно приложению №</w:t>
      </w:r>
      <w:r w:rsidR="00DA50BC">
        <w:rPr>
          <w:sz w:val="28"/>
          <w:szCs w:val="28"/>
        </w:rPr>
        <w:t>5</w:t>
      </w:r>
      <w:r w:rsidRPr="0033390A">
        <w:rPr>
          <w:sz w:val="28"/>
          <w:szCs w:val="28"/>
        </w:rPr>
        <w:t>;</w:t>
      </w:r>
    </w:p>
    <w:p w:rsidR="00D03145" w:rsidRDefault="00D03145" w:rsidP="00216E60">
      <w:pPr>
        <w:ind w:firstLine="567"/>
        <w:jc w:val="both"/>
        <w:rPr>
          <w:sz w:val="28"/>
          <w:szCs w:val="28"/>
        </w:rPr>
      </w:pPr>
      <w:r w:rsidRPr="0033390A">
        <w:rPr>
          <w:sz w:val="28"/>
          <w:szCs w:val="28"/>
        </w:rPr>
        <w:t>3. Утвердить источники внутреннего финансирования дефицита бюджета городского округа</w:t>
      </w:r>
      <w:r>
        <w:rPr>
          <w:sz w:val="28"/>
          <w:szCs w:val="28"/>
        </w:rPr>
        <w:t xml:space="preserve"> «</w:t>
      </w:r>
      <w:r w:rsidRPr="0033390A">
        <w:rPr>
          <w:sz w:val="28"/>
          <w:szCs w:val="28"/>
        </w:rPr>
        <w:t>город Дербент</w:t>
      </w:r>
      <w:r>
        <w:rPr>
          <w:sz w:val="28"/>
          <w:szCs w:val="28"/>
        </w:rPr>
        <w:t>»</w:t>
      </w:r>
      <w:r w:rsidRPr="0033390A">
        <w:rPr>
          <w:sz w:val="28"/>
          <w:szCs w:val="28"/>
        </w:rPr>
        <w:t xml:space="preserve"> на 2</w:t>
      </w:r>
      <w:r>
        <w:rPr>
          <w:sz w:val="28"/>
          <w:szCs w:val="28"/>
        </w:rPr>
        <w:t>02</w:t>
      </w:r>
      <w:r w:rsidR="00464BAA">
        <w:rPr>
          <w:sz w:val="28"/>
          <w:szCs w:val="28"/>
        </w:rPr>
        <w:t>7</w:t>
      </w:r>
      <w:r>
        <w:rPr>
          <w:sz w:val="28"/>
          <w:szCs w:val="28"/>
        </w:rPr>
        <w:t xml:space="preserve"> год, согласно приложению №1, и на плановый период 202</w:t>
      </w:r>
      <w:r w:rsidR="00464BAA">
        <w:rPr>
          <w:sz w:val="28"/>
          <w:szCs w:val="28"/>
        </w:rPr>
        <w:t>8</w:t>
      </w:r>
      <w:r>
        <w:rPr>
          <w:sz w:val="28"/>
          <w:szCs w:val="28"/>
        </w:rPr>
        <w:t>-202</w:t>
      </w:r>
      <w:r w:rsidR="00464BAA">
        <w:rPr>
          <w:sz w:val="28"/>
          <w:szCs w:val="28"/>
        </w:rPr>
        <w:t>9</w:t>
      </w:r>
      <w:r>
        <w:rPr>
          <w:sz w:val="28"/>
          <w:szCs w:val="28"/>
        </w:rPr>
        <w:t xml:space="preserve"> годов, согласно приложению №</w:t>
      </w:r>
      <w:r w:rsidR="00DA50BC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D03145" w:rsidRDefault="00D03145" w:rsidP="00216E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3390A">
        <w:rPr>
          <w:sz w:val="28"/>
          <w:szCs w:val="28"/>
        </w:rPr>
        <w:t>Утвердить основные характеристики</w:t>
      </w:r>
      <w:r>
        <w:rPr>
          <w:sz w:val="28"/>
          <w:szCs w:val="28"/>
        </w:rPr>
        <w:t xml:space="preserve"> городского бюджета на плановый период 202</w:t>
      </w:r>
      <w:r w:rsidR="00464BAA">
        <w:rPr>
          <w:sz w:val="28"/>
          <w:szCs w:val="28"/>
        </w:rPr>
        <w:t>8</w:t>
      </w:r>
      <w:r>
        <w:rPr>
          <w:sz w:val="28"/>
          <w:szCs w:val="28"/>
        </w:rPr>
        <w:t>-202</w:t>
      </w:r>
      <w:r w:rsidR="00464BAA">
        <w:rPr>
          <w:sz w:val="28"/>
          <w:szCs w:val="28"/>
        </w:rPr>
        <w:t>9</w:t>
      </w:r>
      <w:r>
        <w:rPr>
          <w:sz w:val="28"/>
          <w:szCs w:val="28"/>
        </w:rPr>
        <w:t xml:space="preserve"> годов:</w:t>
      </w:r>
    </w:p>
    <w:p w:rsidR="00216E60" w:rsidRDefault="00D03145" w:rsidP="00216E60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62277">
        <w:rPr>
          <w:sz w:val="28"/>
          <w:szCs w:val="28"/>
        </w:rPr>
        <w:t xml:space="preserve"> </w:t>
      </w:r>
      <w:r w:rsidRPr="0033390A">
        <w:rPr>
          <w:sz w:val="28"/>
          <w:szCs w:val="28"/>
        </w:rPr>
        <w:t>прогнозируемый общий объем доход</w:t>
      </w:r>
      <w:r>
        <w:rPr>
          <w:sz w:val="28"/>
          <w:szCs w:val="28"/>
        </w:rPr>
        <w:t>ов городского бюджета на 202</w:t>
      </w:r>
      <w:r w:rsidR="00464BAA">
        <w:rPr>
          <w:sz w:val="28"/>
          <w:szCs w:val="28"/>
        </w:rPr>
        <w:t>8</w:t>
      </w:r>
      <w:r>
        <w:rPr>
          <w:sz w:val="28"/>
          <w:szCs w:val="28"/>
        </w:rPr>
        <w:t xml:space="preserve"> год в сумме </w:t>
      </w:r>
      <w:r w:rsidR="00651FBB">
        <w:rPr>
          <w:sz w:val="28"/>
          <w:szCs w:val="28"/>
        </w:rPr>
        <w:t>11 479 944 827,73</w:t>
      </w:r>
      <w:r>
        <w:rPr>
          <w:sz w:val="28"/>
          <w:szCs w:val="28"/>
        </w:rPr>
        <w:t xml:space="preserve"> </w:t>
      </w:r>
      <w:r w:rsidRPr="0033390A">
        <w:rPr>
          <w:sz w:val="28"/>
          <w:szCs w:val="28"/>
        </w:rPr>
        <w:t>рублей, в том числе объем межбюджетных трансфертов, получаемых из республиканского бюджета</w:t>
      </w:r>
      <w:r>
        <w:rPr>
          <w:sz w:val="28"/>
          <w:szCs w:val="28"/>
        </w:rPr>
        <w:t>,</w:t>
      </w:r>
      <w:r w:rsidRPr="0033390A">
        <w:rPr>
          <w:sz w:val="28"/>
          <w:szCs w:val="28"/>
        </w:rPr>
        <w:t xml:space="preserve"> в сумме </w:t>
      </w:r>
      <w:r w:rsidR="00651FBB">
        <w:rPr>
          <w:sz w:val="28"/>
          <w:szCs w:val="28"/>
        </w:rPr>
        <w:t>10 268 814 867,73</w:t>
      </w:r>
      <w:r>
        <w:rPr>
          <w:sz w:val="28"/>
          <w:szCs w:val="28"/>
        </w:rPr>
        <w:t>рублей и на 202</w:t>
      </w:r>
      <w:r w:rsidR="00464BAA">
        <w:rPr>
          <w:sz w:val="28"/>
          <w:szCs w:val="28"/>
        </w:rPr>
        <w:t>9</w:t>
      </w:r>
      <w:r>
        <w:rPr>
          <w:sz w:val="28"/>
          <w:szCs w:val="28"/>
        </w:rPr>
        <w:t xml:space="preserve"> год - в сумме </w:t>
      </w:r>
      <w:r w:rsidR="00651FBB">
        <w:rPr>
          <w:sz w:val="28"/>
          <w:szCs w:val="28"/>
        </w:rPr>
        <w:t>11 517 270 702,73</w:t>
      </w:r>
      <w:r w:rsidR="00D63E7D">
        <w:rPr>
          <w:sz w:val="28"/>
          <w:szCs w:val="28"/>
        </w:rPr>
        <w:t xml:space="preserve"> </w:t>
      </w:r>
      <w:r w:rsidRPr="0033390A">
        <w:rPr>
          <w:sz w:val="28"/>
          <w:szCs w:val="28"/>
        </w:rPr>
        <w:t>рублей, в том числе объем межбюджетных трансфертов, получаемых из республиканского бюджета</w:t>
      </w:r>
      <w:r>
        <w:rPr>
          <w:sz w:val="28"/>
          <w:szCs w:val="28"/>
        </w:rPr>
        <w:t>,</w:t>
      </w:r>
      <w:r w:rsidR="00216E60">
        <w:rPr>
          <w:sz w:val="28"/>
          <w:szCs w:val="28"/>
        </w:rPr>
        <w:t xml:space="preserve"> </w:t>
      </w:r>
      <w:r w:rsidRPr="0033390A">
        <w:rPr>
          <w:sz w:val="28"/>
          <w:szCs w:val="28"/>
        </w:rPr>
        <w:t xml:space="preserve">в сумме </w:t>
      </w:r>
      <w:r w:rsidR="00651FBB">
        <w:rPr>
          <w:sz w:val="28"/>
          <w:szCs w:val="28"/>
        </w:rPr>
        <w:t>268 814 867,73</w:t>
      </w:r>
    </w:p>
    <w:p w:rsidR="00D03145" w:rsidRDefault="00D03145" w:rsidP="00D03145">
      <w:pPr>
        <w:jc w:val="both"/>
        <w:rPr>
          <w:sz w:val="28"/>
          <w:szCs w:val="28"/>
        </w:rPr>
      </w:pPr>
      <w:r w:rsidRPr="0033390A">
        <w:rPr>
          <w:sz w:val="28"/>
          <w:szCs w:val="28"/>
        </w:rPr>
        <w:t>рублей</w:t>
      </w:r>
      <w:r>
        <w:rPr>
          <w:sz w:val="28"/>
          <w:szCs w:val="28"/>
        </w:rPr>
        <w:t>,</w:t>
      </w:r>
      <w:r w:rsidRPr="0033390A">
        <w:rPr>
          <w:sz w:val="28"/>
          <w:szCs w:val="28"/>
        </w:rPr>
        <w:t xml:space="preserve"> согласно приложению №</w:t>
      </w:r>
      <w:r w:rsidR="00DA50BC">
        <w:rPr>
          <w:sz w:val="28"/>
          <w:szCs w:val="28"/>
        </w:rPr>
        <w:t>7</w:t>
      </w:r>
      <w:r w:rsidRPr="0033390A">
        <w:rPr>
          <w:sz w:val="28"/>
          <w:szCs w:val="28"/>
        </w:rPr>
        <w:t>;</w:t>
      </w:r>
    </w:p>
    <w:p w:rsidR="00FC64A6" w:rsidRDefault="00D03145" w:rsidP="00D0314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62277">
        <w:rPr>
          <w:sz w:val="28"/>
          <w:szCs w:val="28"/>
        </w:rPr>
        <w:t xml:space="preserve"> </w:t>
      </w:r>
      <w:r w:rsidRPr="0033390A">
        <w:rPr>
          <w:sz w:val="28"/>
          <w:szCs w:val="28"/>
        </w:rPr>
        <w:t xml:space="preserve">общий объем расходов бюджета городского округа </w:t>
      </w:r>
      <w:r>
        <w:rPr>
          <w:sz w:val="28"/>
          <w:szCs w:val="28"/>
        </w:rPr>
        <w:t>«</w:t>
      </w:r>
      <w:r w:rsidRPr="0033390A">
        <w:rPr>
          <w:sz w:val="28"/>
          <w:szCs w:val="28"/>
        </w:rPr>
        <w:t>город Дербент</w:t>
      </w:r>
      <w:r>
        <w:rPr>
          <w:sz w:val="28"/>
          <w:szCs w:val="28"/>
        </w:rPr>
        <w:t>» на 202</w:t>
      </w:r>
      <w:r w:rsidR="00464BAA">
        <w:rPr>
          <w:sz w:val="28"/>
          <w:szCs w:val="28"/>
        </w:rPr>
        <w:t>8</w:t>
      </w:r>
      <w:r>
        <w:rPr>
          <w:sz w:val="28"/>
          <w:szCs w:val="28"/>
        </w:rPr>
        <w:t xml:space="preserve"> год</w:t>
      </w:r>
    </w:p>
    <w:p w:rsidR="00D03145" w:rsidRDefault="00D03145" w:rsidP="00D03145">
      <w:pPr>
        <w:jc w:val="both"/>
        <w:rPr>
          <w:sz w:val="28"/>
          <w:szCs w:val="28"/>
        </w:rPr>
      </w:pPr>
      <w:r w:rsidRPr="0033390A">
        <w:rPr>
          <w:sz w:val="28"/>
          <w:szCs w:val="28"/>
        </w:rPr>
        <w:lastRenderedPageBreak/>
        <w:t>в сумме</w:t>
      </w:r>
      <w:r>
        <w:rPr>
          <w:sz w:val="28"/>
          <w:szCs w:val="28"/>
        </w:rPr>
        <w:t xml:space="preserve"> </w:t>
      </w:r>
      <w:r w:rsidR="00651FBB">
        <w:rPr>
          <w:sz w:val="28"/>
          <w:szCs w:val="28"/>
        </w:rPr>
        <w:t>12 078 990 922,46</w:t>
      </w:r>
      <w:r>
        <w:rPr>
          <w:sz w:val="28"/>
          <w:szCs w:val="28"/>
        </w:rPr>
        <w:t xml:space="preserve"> рублей и на 202</w:t>
      </w:r>
      <w:r w:rsidR="00464BAA">
        <w:rPr>
          <w:sz w:val="28"/>
          <w:szCs w:val="28"/>
        </w:rPr>
        <w:t>9</w:t>
      </w:r>
      <w:r>
        <w:rPr>
          <w:sz w:val="28"/>
          <w:szCs w:val="28"/>
        </w:rPr>
        <w:t xml:space="preserve"> год - </w:t>
      </w:r>
      <w:r w:rsidRPr="0033390A">
        <w:rPr>
          <w:sz w:val="28"/>
          <w:szCs w:val="28"/>
        </w:rPr>
        <w:t xml:space="preserve">в сумме </w:t>
      </w:r>
      <w:r w:rsidR="00651FBB">
        <w:rPr>
          <w:sz w:val="28"/>
          <w:szCs w:val="28"/>
        </w:rPr>
        <w:t>12 078 990 922,46</w:t>
      </w:r>
      <w:r>
        <w:rPr>
          <w:sz w:val="28"/>
          <w:szCs w:val="28"/>
        </w:rPr>
        <w:t xml:space="preserve"> рублей, согласно приложениям №</w:t>
      </w:r>
      <w:r w:rsidR="00DA50BC">
        <w:rPr>
          <w:sz w:val="28"/>
          <w:szCs w:val="28"/>
        </w:rPr>
        <w:t>8</w:t>
      </w:r>
      <w:r>
        <w:rPr>
          <w:sz w:val="28"/>
          <w:szCs w:val="28"/>
        </w:rPr>
        <w:t>, №</w:t>
      </w:r>
      <w:r w:rsidR="00DA50BC">
        <w:rPr>
          <w:sz w:val="28"/>
          <w:szCs w:val="28"/>
        </w:rPr>
        <w:t>9</w:t>
      </w:r>
      <w:r>
        <w:rPr>
          <w:sz w:val="28"/>
          <w:szCs w:val="28"/>
        </w:rPr>
        <w:t>;</w:t>
      </w:r>
    </w:p>
    <w:p w:rsidR="00D03145" w:rsidRPr="0033390A" w:rsidRDefault="00D03145" w:rsidP="00D0314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62277">
        <w:rPr>
          <w:sz w:val="28"/>
          <w:szCs w:val="28"/>
        </w:rPr>
        <w:t xml:space="preserve"> </w:t>
      </w:r>
      <w:r w:rsidRPr="0033390A">
        <w:rPr>
          <w:sz w:val="28"/>
          <w:szCs w:val="28"/>
        </w:rPr>
        <w:t xml:space="preserve">верхний предел муниципального долга городского округа </w:t>
      </w:r>
      <w:r>
        <w:rPr>
          <w:sz w:val="28"/>
          <w:szCs w:val="28"/>
        </w:rPr>
        <w:t>«</w:t>
      </w:r>
      <w:r w:rsidRPr="0033390A">
        <w:rPr>
          <w:sz w:val="28"/>
          <w:szCs w:val="28"/>
        </w:rPr>
        <w:t>город Дербент</w:t>
      </w:r>
      <w:r>
        <w:rPr>
          <w:sz w:val="28"/>
          <w:szCs w:val="28"/>
        </w:rPr>
        <w:t>»</w:t>
      </w:r>
      <w:r w:rsidRPr="0033390A">
        <w:rPr>
          <w:sz w:val="28"/>
          <w:szCs w:val="28"/>
        </w:rPr>
        <w:t xml:space="preserve"> на 1 января 20</w:t>
      </w:r>
      <w:r>
        <w:rPr>
          <w:sz w:val="28"/>
          <w:szCs w:val="28"/>
        </w:rPr>
        <w:t>2</w:t>
      </w:r>
      <w:r w:rsidR="00464BAA">
        <w:rPr>
          <w:sz w:val="28"/>
          <w:szCs w:val="28"/>
        </w:rPr>
        <w:t>9</w:t>
      </w:r>
      <w:r w:rsidRPr="0033390A">
        <w:rPr>
          <w:sz w:val="28"/>
          <w:szCs w:val="28"/>
        </w:rPr>
        <w:t xml:space="preserve"> года в сумме </w:t>
      </w:r>
      <w:r w:rsidR="00651FBB">
        <w:rPr>
          <w:sz w:val="28"/>
          <w:szCs w:val="28"/>
        </w:rPr>
        <w:t>50 000,00</w:t>
      </w:r>
      <w:r>
        <w:rPr>
          <w:sz w:val="28"/>
          <w:szCs w:val="28"/>
        </w:rPr>
        <w:t xml:space="preserve"> рублей и </w:t>
      </w:r>
      <w:r w:rsidRPr="0033390A">
        <w:rPr>
          <w:sz w:val="28"/>
          <w:szCs w:val="28"/>
        </w:rPr>
        <w:t>на 1 января 20</w:t>
      </w:r>
      <w:r w:rsidR="00464BAA">
        <w:rPr>
          <w:sz w:val="28"/>
          <w:szCs w:val="28"/>
        </w:rPr>
        <w:t>30</w:t>
      </w:r>
      <w:r w:rsidRPr="0033390A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- </w:t>
      </w:r>
      <w:r w:rsidRPr="0033390A">
        <w:rPr>
          <w:sz w:val="28"/>
          <w:szCs w:val="28"/>
        </w:rPr>
        <w:t xml:space="preserve">в сумме </w:t>
      </w:r>
      <w:r w:rsidR="00651FBB">
        <w:rPr>
          <w:sz w:val="28"/>
          <w:szCs w:val="28"/>
        </w:rPr>
        <w:t>33 000,00</w:t>
      </w:r>
      <w:r>
        <w:rPr>
          <w:sz w:val="28"/>
          <w:szCs w:val="28"/>
        </w:rPr>
        <w:t xml:space="preserve"> </w:t>
      </w:r>
      <w:r w:rsidRPr="0033390A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</w:t>
      </w:r>
      <w:r w:rsidRPr="0033390A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>1</w:t>
      </w:r>
      <w:r w:rsidR="00DA50BC">
        <w:rPr>
          <w:sz w:val="28"/>
          <w:szCs w:val="28"/>
        </w:rPr>
        <w:t>0</w:t>
      </w:r>
      <w:r w:rsidRPr="0033390A">
        <w:rPr>
          <w:sz w:val="28"/>
          <w:szCs w:val="28"/>
        </w:rPr>
        <w:t>;</w:t>
      </w:r>
    </w:p>
    <w:p w:rsidR="00D03145" w:rsidRPr="0033390A" w:rsidRDefault="00D03145" w:rsidP="00216E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3390A">
        <w:rPr>
          <w:sz w:val="28"/>
          <w:szCs w:val="28"/>
        </w:rPr>
        <w:t>. Установить, что задолженность и перерасчеты в городской бюджет по отмененным местным налогам, сборам и иным обязательным платежам подлежат зачислению в полном объеме в городско</w:t>
      </w:r>
      <w:r w:rsidR="00562277">
        <w:rPr>
          <w:sz w:val="28"/>
          <w:szCs w:val="28"/>
        </w:rPr>
        <w:t>й</w:t>
      </w:r>
      <w:r w:rsidRPr="0033390A">
        <w:rPr>
          <w:sz w:val="28"/>
          <w:szCs w:val="28"/>
        </w:rPr>
        <w:t xml:space="preserve"> бюджет.</w:t>
      </w:r>
    </w:p>
    <w:p w:rsidR="00464BAA" w:rsidRPr="0033390A" w:rsidRDefault="00D03145" w:rsidP="00216E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Р</w:t>
      </w:r>
      <w:r w:rsidRPr="0033390A">
        <w:rPr>
          <w:sz w:val="28"/>
          <w:szCs w:val="28"/>
        </w:rPr>
        <w:t xml:space="preserve">ешение опубликовать в газете </w:t>
      </w:r>
      <w:r>
        <w:rPr>
          <w:sz w:val="28"/>
          <w:szCs w:val="28"/>
        </w:rPr>
        <w:t>«</w:t>
      </w:r>
      <w:r w:rsidRPr="0033390A">
        <w:rPr>
          <w:sz w:val="28"/>
          <w:szCs w:val="28"/>
        </w:rPr>
        <w:t>Дербентские новости</w:t>
      </w:r>
      <w:r>
        <w:rPr>
          <w:sz w:val="28"/>
          <w:szCs w:val="28"/>
        </w:rPr>
        <w:t>»</w:t>
      </w:r>
      <w:r w:rsidRPr="0033390A">
        <w:rPr>
          <w:sz w:val="28"/>
          <w:szCs w:val="28"/>
        </w:rPr>
        <w:t xml:space="preserve"> и разместить на официальном сайте </w:t>
      </w:r>
      <w:r>
        <w:rPr>
          <w:sz w:val="28"/>
          <w:szCs w:val="28"/>
        </w:rPr>
        <w:t xml:space="preserve">администрации </w:t>
      </w:r>
      <w:r w:rsidRPr="0033390A">
        <w:rPr>
          <w:sz w:val="28"/>
          <w:szCs w:val="28"/>
        </w:rPr>
        <w:t xml:space="preserve">городского округа </w:t>
      </w:r>
      <w:r>
        <w:rPr>
          <w:sz w:val="28"/>
          <w:szCs w:val="28"/>
        </w:rPr>
        <w:t>«</w:t>
      </w:r>
      <w:r w:rsidRPr="0033390A">
        <w:rPr>
          <w:sz w:val="28"/>
          <w:szCs w:val="28"/>
        </w:rPr>
        <w:t>город Дербент</w:t>
      </w:r>
      <w:r>
        <w:rPr>
          <w:sz w:val="28"/>
          <w:szCs w:val="28"/>
        </w:rPr>
        <w:t>»</w:t>
      </w:r>
      <w:r w:rsidRPr="0033390A">
        <w:rPr>
          <w:sz w:val="28"/>
          <w:szCs w:val="28"/>
        </w:rPr>
        <w:t>.</w:t>
      </w:r>
    </w:p>
    <w:p w:rsidR="00AF78A4" w:rsidRDefault="00AF78A4" w:rsidP="00AF78A4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Приложение №1</w:t>
      </w:r>
    </w:p>
    <w:p w:rsidR="00AF78A4" w:rsidRDefault="00AF78A4" w:rsidP="00AF78A4">
      <w:pPr>
        <w:jc w:val="right"/>
        <w:rPr>
          <w:sz w:val="16"/>
          <w:szCs w:val="16"/>
        </w:rPr>
      </w:pPr>
      <w:r w:rsidRPr="000D23CF">
        <w:rPr>
          <w:sz w:val="16"/>
          <w:szCs w:val="16"/>
        </w:rPr>
        <w:t>к Решению Собрания депутатов</w:t>
      </w:r>
      <w:r>
        <w:rPr>
          <w:sz w:val="16"/>
          <w:szCs w:val="16"/>
        </w:rPr>
        <w:t xml:space="preserve"> </w:t>
      </w:r>
      <w:r w:rsidRPr="000D23CF">
        <w:rPr>
          <w:sz w:val="16"/>
          <w:szCs w:val="16"/>
        </w:rPr>
        <w:t>городского</w:t>
      </w:r>
      <w:r>
        <w:rPr>
          <w:sz w:val="16"/>
          <w:szCs w:val="16"/>
        </w:rPr>
        <w:t xml:space="preserve"> округа "город Дербент"</w:t>
      </w:r>
      <w:r>
        <w:rPr>
          <w:sz w:val="16"/>
          <w:szCs w:val="16"/>
        </w:rPr>
        <w:br/>
        <w:t xml:space="preserve"> «О принятии в первом чтении проекта Решения Собрания депутатов </w:t>
      </w:r>
    </w:p>
    <w:p w:rsidR="00AF78A4" w:rsidRDefault="00AF78A4" w:rsidP="00AF78A4">
      <w:pPr>
        <w:jc w:val="right"/>
        <w:rPr>
          <w:sz w:val="16"/>
          <w:szCs w:val="16"/>
        </w:rPr>
      </w:pPr>
      <w:r>
        <w:rPr>
          <w:sz w:val="16"/>
          <w:szCs w:val="16"/>
        </w:rPr>
        <w:t>городского округа «город Дербент» «О бюджете городского округа</w:t>
      </w:r>
    </w:p>
    <w:p w:rsidR="00AF78A4" w:rsidRDefault="00AF78A4" w:rsidP="00AF78A4">
      <w:pPr>
        <w:jc w:val="right"/>
        <w:rPr>
          <w:sz w:val="24"/>
          <w:szCs w:val="24"/>
        </w:rPr>
      </w:pPr>
      <w:r w:rsidRPr="000D23CF">
        <w:rPr>
          <w:sz w:val="16"/>
          <w:szCs w:val="16"/>
        </w:rPr>
        <w:t>«город Дербент» на 20</w:t>
      </w:r>
      <w:r>
        <w:rPr>
          <w:sz w:val="16"/>
          <w:szCs w:val="16"/>
        </w:rPr>
        <w:t>2</w:t>
      </w:r>
      <w:r w:rsidR="00464BAA">
        <w:rPr>
          <w:sz w:val="16"/>
          <w:szCs w:val="16"/>
        </w:rPr>
        <w:t xml:space="preserve">7 </w:t>
      </w:r>
      <w:r w:rsidRPr="000D23CF">
        <w:rPr>
          <w:sz w:val="16"/>
          <w:szCs w:val="16"/>
        </w:rPr>
        <w:t>год и на плановый период 20</w:t>
      </w:r>
      <w:r>
        <w:rPr>
          <w:sz w:val="16"/>
          <w:szCs w:val="16"/>
        </w:rPr>
        <w:t>2</w:t>
      </w:r>
      <w:r w:rsidR="00464BAA">
        <w:rPr>
          <w:sz w:val="16"/>
          <w:szCs w:val="16"/>
        </w:rPr>
        <w:t>8</w:t>
      </w:r>
      <w:r>
        <w:rPr>
          <w:sz w:val="16"/>
          <w:szCs w:val="16"/>
        </w:rPr>
        <w:t>-202</w:t>
      </w:r>
      <w:r w:rsidR="00464BAA">
        <w:rPr>
          <w:sz w:val="16"/>
          <w:szCs w:val="16"/>
        </w:rPr>
        <w:t>9</w:t>
      </w:r>
      <w:r w:rsidRPr="000D23CF">
        <w:rPr>
          <w:sz w:val="16"/>
          <w:szCs w:val="16"/>
        </w:rPr>
        <w:t xml:space="preserve"> годов»</w:t>
      </w:r>
    </w:p>
    <w:p w:rsidR="00AF78A4" w:rsidRDefault="00AF78A4" w:rsidP="00AF78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Источники финансирования дефицита бюджета по</w:t>
      </w:r>
    </w:p>
    <w:p w:rsidR="00AF78A4" w:rsidRDefault="00AF78A4" w:rsidP="00AF78A4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городскому округу «город Дербент» на 202</w:t>
      </w:r>
      <w:r w:rsidR="00464BAA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AF78A4" w:rsidRDefault="00AF78A4" w:rsidP="00AF78A4">
      <w:pPr>
        <w:rPr>
          <w:sz w:val="10"/>
          <w:szCs w:val="10"/>
        </w:rPr>
      </w:pPr>
    </w:p>
    <w:tbl>
      <w:tblPr>
        <w:tblW w:w="10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2892"/>
        <w:gridCol w:w="2370"/>
      </w:tblGrid>
      <w:tr w:rsidR="00AF78A4" w:rsidTr="00AF78A4">
        <w:trPr>
          <w:trHeight w:val="502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pStyle w:val="af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показателя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pStyle w:val="af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источника финансирования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84A02">
            <w:pPr>
              <w:pStyle w:val="af"/>
              <w:ind w:left="-108"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</w:t>
            </w:r>
            <w:r w:rsidR="00464BAA">
              <w:rPr>
                <w:rFonts w:ascii="Times New Roman" w:hAnsi="Times New Roman"/>
                <w:b/>
              </w:rPr>
              <w:t>7</w:t>
            </w:r>
            <w:r w:rsidR="00AF78A4">
              <w:rPr>
                <w:rFonts w:ascii="Times New Roman" w:hAnsi="Times New Roman"/>
                <w:b/>
              </w:rPr>
              <w:t xml:space="preserve"> год</w:t>
            </w:r>
          </w:p>
          <w:p w:rsidR="00AF78A4" w:rsidRDefault="00AF78A4">
            <w:pPr>
              <w:pStyle w:val="af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сумма</w:t>
            </w:r>
          </w:p>
        </w:tc>
      </w:tr>
      <w:tr w:rsidR="00AF78A4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финансирования дефицита бюджета – всего: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A4" w:rsidRDefault="00AF78A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A4" w:rsidRDefault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576 920 855,18</w:t>
            </w:r>
          </w:p>
        </w:tc>
      </w:tr>
      <w:tr w:rsidR="00AF78A4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A4" w:rsidRDefault="00AF78A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78A4" w:rsidRDefault="00AF78A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000 01 030000000000000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BC71DA">
            <w:pPr>
              <w:jc w:val="center"/>
            </w:pPr>
            <w:r>
              <w:rPr>
                <w:sz w:val="24"/>
                <w:szCs w:val="24"/>
              </w:rPr>
              <w:t>-20 000,00</w:t>
            </w:r>
          </w:p>
        </w:tc>
      </w:tr>
      <w:tr w:rsidR="0092363B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000 01 030100000000000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jc w:val="center"/>
            </w:pPr>
            <w:r w:rsidRPr="00E25B12">
              <w:rPr>
                <w:sz w:val="24"/>
                <w:szCs w:val="24"/>
              </w:rPr>
              <w:t>-20 000,00</w:t>
            </w:r>
          </w:p>
        </w:tc>
      </w:tr>
      <w:tr w:rsidR="0092363B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000 01 030100000000800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jc w:val="center"/>
            </w:pPr>
            <w:r w:rsidRPr="00E25B12">
              <w:rPr>
                <w:sz w:val="24"/>
                <w:szCs w:val="24"/>
              </w:rPr>
              <w:t>-20 000,00</w:t>
            </w:r>
          </w:p>
        </w:tc>
      </w:tr>
      <w:tr w:rsidR="0092363B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000 01 030100040000810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jc w:val="center"/>
            </w:pPr>
            <w:r w:rsidRPr="00E25B12">
              <w:rPr>
                <w:sz w:val="24"/>
                <w:szCs w:val="24"/>
              </w:rPr>
              <w:t>-20 000,00</w:t>
            </w:r>
          </w:p>
        </w:tc>
      </w:tr>
      <w:tr w:rsidR="00AF78A4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городского бюджета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000 01 050000000000000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A4" w:rsidRDefault="0092363B" w:rsidP="00D77F17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576 9</w:t>
            </w:r>
            <w:r w:rsidR="00D77F1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0 855,18</w:t>
            </w:r>
          </w:p>
        </w:tc>
      </w:tr>
      <w:tr w:rsidR="00AF78A4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остатков средств городского бюджета, всего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000 01 050000000000500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D67678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-7 656 817 596,28</w:t>
            </w:r>
          </w:p>
        </w:tc>
      </w:tr>
      <w:tr w:rsidR="0092363B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прочих остатков средств городского бюджета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000 01 050200000000500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jc w:val="center"/>
            </w:pPr>
            <w:r w:rsidRPr="00195FE1">
              <w:rPr>
                <w:sz w:val="24"/>
                <w:szCs w:val="24"/>
              </w:rPr>
              <w:t>-7 656 817 596,28</w:t>
            </w:r>
          </w:p>
        </w:tc>
      </w:tr>
      <w:tr w:rsidR="0092363B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прочих остатков денежных средств городского бюджета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000 01 050201000000510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jc w:val="center"/>
            </w:pPr>
            <w:r w:rsidRPr="00195FE1">
              <w:rPr>
                <w:sz w:val="24"/>
                <w:szCs w:val="24"/>
              </w:rPr>
              <w:t>-7 656 817 596,28</w:t>
            </w:r>
          </w:p>
        </w:tc>
      </w:tr>
      <w:tr w:rsidR="0092363B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городского бюджета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000 01 050201040000510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jc w:val="center"/>
            </w:pPr>
            <w:r w:rsidRPr="00195FE1">
              <w:rPr>
                <w:sz w:val="24"/>
                <w:szCs w:val="24"/>
              </w:rPr>
              <w:t>-7 656 817 596,28</w:t>
            </w:r>
          </w:p>
        </w:tc>
      </w:tr>
      <w:tr w:rsidR="00F16329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329" w:rsidRDefault="00F16329" w:rsidP="00F16329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остатков средств городского бюджета, всего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329" w:rsidRDefault="00F16329" w:rsidP="00F1632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000 01 050000000000600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329" w:rsidRDefault="0092363B" w:rsidP="00F16329">
            <w:pPr>
              <w:jc w:val="center"/>
            </w:pPr>
            <w:r>
              <w:rPr>
                <w:sz w:val="24"/>
                <w:szCs w:val="24"/>
              </w:rPr>
              <w:t>8 233 758 451,46</w:t>
            </w:r>
          </w:p>
        </w:tc>
      </w:tr>
      <w:tr w:rsidR="0092363B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прочих остатков средств бюджета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000 01 050200000000600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jc w:val="center"/>
            </w:pPr>
            <w:r w:rsidRPr="000A598C">
              <w:rPr>
                <w:sz w:val="24"/>
                <w:szCs w:val="24"/>
              </w:rPr>
              <w:t>8 233 758 451,46</w:t>
            </w:r>
          </w:p>
        </w:tc>
      </w:tr>
      <w:tr w:rsidR="0092363B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средств бюджета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00 01 050201000000610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jc w:val="center"/>
            </w:pPr>
            <w:r w:rsidRPr="000A598C">
              <w:rPr>
                <w:sz w:val="24"/>
                <w:szCs w:val="24"/>
              </w:rPr>
              <w:t>8 233 758 451,46</w:t>
            </w:r>
          </w:p>
        </w:tc>
      </w:tr>
      <w:tr w:rsidR="0092363B" w:rsidTr="00AF78A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средств городского бюджета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000 01 050201040000610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3B" w:rsidRDefault="0092363B" w:rsidP="0092363B">
            <w:pPr>
              <w:jc w:val="center"/>
            </w:pPr>
            <w:r w:rsidRPr="000A598C">
              <w:rPr>
                <w:sz w:val="24"/>
                <w:szCs w:val="24"/>
              </w:rPr>
              <w:t>8 233 758 451,46</w:t>
            </w:r>
          </w:p>
        </w:tc>
      </w:tr>
    </w:tbl>
    <w:p w:rsidR="00AF78A4" w:rsidRDefault="00AF78A4" w:rsidP="00AF78A4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lastRenderedPageBreak/>
        <w:t>Приложение №2</w:t>
      </w:r>
    </w:p>
    <w:p w:rsidR="00464BAA" w:rsidRDefault="00464BAA" w:rsidP="00464BAA">
      <w:pPr>
        <w:jc w:val="right"/>
        <w:rPr>
          <w:sz w:val="16"/>
          <w:szCs w:val="16"/>
        </w:rPr>
      </w:pPr>
      <w:r w:rsidRPr="000D23CF">
        <w:rPr>
          <w:sz w:val="16"/>
          <w:szCs w:val="16"/>
        </w:rPr>
        <w:t>к Решению Собрания депутатов</w:t>
      </w:r>
      <w:r>
        <w:rPr>
          <w:sz w:val="16"/>
          <w:szCs w:val="16"/>
        </w:rPr>
        <w:t xml:space="preserve"> </w:t>
      </w:r>
      <w:r w:rsidRPr="000D23CF">
        <w:rPr>
          <w:sz w:val="16"/>
          <w:szCs w:val="16"/>
        </w:rPr>
        <w:t>городского</w:t>
      </w:r>
      <w:r>
        <w:rPr>
          <w:sz w:val="16"/>
          <w:szCs w:val="16"/>
        </w:rPr>
        <w:t xml:space="preserve"> округа "город Дербент"</w:t>
      </w:r>
      <w:r>
        <w:rPr>
          <w:sz w:val="16"/>
          <w:szCs w:val="16"/>
        </w:rPr>
        <w:br/>
        <w:t xml:space="preserve"> «О принятии в первом чтении проекта Решения Собрания депутатов </w:t>
      </w:r>
    </w:p>
    <w:p w:rsidR="00464BAA" w:rsidRDefault="00464BAA" w:rsidP="00464BAA">
      <w:pPr>
        <w:jc w:val="right"/>
        <w:rPr>
          <w:sz w:val="16"/>
          <w:szCs w:val="16"/>
        </w:rPr>
      </w:pPr>
      <w:r>
        <w:rPr>
          <w:sz w:val="16"/>
          <w:szCs w:val="16"/>
        </w:rPr>
        <w:t>городского округа «город Дербент» «О бюджете городского округа</w:t>
      </w:r>
    </w:p>
    <w:p w:rsidR="00464BAA" w:rsidRDefault="00464BAA" w:rsidP="00464BAA">
      <w:pPr>
        <w:jc w:val="right"/>
        <w:rPr>
          <w:sz w:val="24"/>
          <w:szCs w:val="24"/>
        </w:rPr>
      </w:pPr>
      <w:r w:rsidRPr="000D23CF">
        <w:rPr>
          <w:sz w:val="16"/>
          <w:szCs w:val="16"/>
        </w:rPr>
        <w:t>«город Дербент» на 20</w:t>
      </w:r>
      <w:r>
        <w:rPr>
          <w:sz w:val="16"/>
          <w:szCs w:val="16"/>
        </w:rPr>
        <w:t xml:space="preserve">27 </w:t>
      </w:r>
      <w:r w:rsidRPr="000D23CF">
        <w:rPr>
          <w:sz w:val="16"/>
          <w:szCs w:val="16"/>
        </w:rPr>
        <w:t>год и на плановый период 20</w:t>
      </w:r>
      <w:r>
        <w:rPr>
          <w:sz w:val="16"/>
          <w:szCs w:val="16"/>
        </w:rPr>
        <w:t>28-2029</w:t>
      </w:r>
      <w:r w:rsidRPr="000D23CF">
        <w:rPr>
          <w:sz w:val="16"/>
          <w:szCs w:val="16"/>
        </w:rPr>
        <w:t xml:space="preserve"> годов»</w:t>
      </w:r>
    </w:p>
    <w:p w:rsidR="00AF78A4" w:rsidRDefault="00AF78A4" w:rsidP="00AF78A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Прогноз доходов бюджета городского округа «город Дербент» на 202</w:t>
      </w:r>
      <w:r w:rsidR="00464BAA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год</w:t>
      </w:r>
    </w:p>
    <w:p w:rsidR="0080120E" w:rsidRDefault="0080120E" w:rsidP="00AF78A4">
      <w:pPr>
        <w:jc w:val="center"/>
        <w:rPr>
          <w:b/>
          <w:bCs/>
          <w:sz w:val="16"/>
          <w:szCs w:val="16"/>
        </w:rPr>
      </w:pPr>
    </w:p>
    <w:tbl>
      <w:tblPr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119"/>
        <w:gridCol w:w="5103"/>
        <w:gridCol w:w="2551"/>
      </w:tblGrid>
      <w:tr w:rsidR="00AF78A4" w:rsidTr="007B4881">
        <w:trPr>
          <w:trHeight w:val="56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8A4" w:rsidRDefault="00AF78A4">
            <w:pPr>
              <w:ind w:left="-235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бюджетной</w:t>
            </w:r>
          </w:p>
          <w:p w:rsidR="00AF78A4" w:rsidRDefault="00AF78A4">
            <w:pPr>
              <w:ind w:left="-235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8A4" w:rsidRDefault="00AF78A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доходов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0F9" w:rsidRDefault="00AF78A4" w:rsidP="00F410F9">
            <w:pPr>
              <w:ind w:left="-108" w:right="-14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</w:t>
            </w:r>
            <w:r w:rsidR="00464BAA">
              <w:rPr>
                <w:b/>
                <w:bCs/>
                <w:sz w:val="24"/>
                <w:szCs w:val="24"/>
              </w:rPr>
              <w:t>7</w:t>
            </w:r>
          </w:p>
          <w:p w:rsidR="00AF78A4" w:rsidRDefault="00F410F9" w:rsidP="00F410F9">
            <w:pPr>
              <w:ind w:left="-108" w:right="-14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</w:t>
            </w:r>
            <w:r w:rsidR="000B2014">
              <w:rPr>
                <w:b/>
                <w:bCs/>
                <w:sz w:val="24"/>
                <w:szCs w:val="24"/>
              </w:rPr>
              <w:t xml:space="preserve">            </w:t>
            </w:r>
            <w:r w:rsidR="00AF78A4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AF78A4" w:rsidTr="007B4881">
        <w:trPr>
          <w:trHeight w:val="13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0B201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1 012 595 500,00</w:t>
            </w:r>
          </w:p>
        </w:tc>
      </w:tr>
      <w:tr w:rsidR="00AF78A4" w:rsidTr="007B4881">
        <w:trPr>
          <w:trHeight w:val="14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 w:rsidP="000B201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F78A4" w:rsidTr="007B4881">
        <w:trPr>
          <w:trHeight w:val="2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01 02000 01 0000 110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Налог на доходы физических лиц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0B201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417 100 000,00</w:t>
            </w:r>
          </w:p>
        </w:tc>
      </w:tr>
      <w:tr w:rsidR="00AF78A4" w:rsidTr="007B4881">
        <w:trPr>
          <w:trHeight w:val="2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03 02000 01 0000 110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Акцизы на ГСМ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0B201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21 539 500,00</w:t>
            </w:r>
          </w:p>
        </w:tc>
      </w:tr>
      <w:tr w:rsidR="00D63E7D" w:rsidTr="007B4881">
        <w:trPr>
          <w:trHeight w:val="2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7D" w:rsidRDefault="00D63E7D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000 1 03 03000 01 1000 110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E7D" w:rsidRDefault="00D63E7D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Туристический налог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E7D" w:rsidRDefault="0092363B" w:rsidP="000B201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63E7D">
              <w:rPr>
                <w:sz w:val="24"/>
                <w:szCs w:val="24"/>
              </w:rPr>
              <w:t> 000 000,00</w:t>
            </w:r>
          </w:p>
        </w:tc>
      </w:tr>
      <w:tr w:rsidR="00AF78A4" w:rsidTr="007B4881">
        <w:trPr>
          <w:trHeight w:val="2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05 01000 00 0000 110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D63E7D" w:rsidP="0092363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92363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</w:t>
            </w:r>
            <w:r w:rsidR="0092363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00 000,00</w:t>
            </w:r>
          </w:p>
        </w:tc>
      </w:tr>
      <w:tr w:rsidR="00AF78A4" w:rsidTr="007B4881">
        <w:trPr>
          <w:trHeight w:val="2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05 03000 01 0000 110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0B201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572 000,00</w:t>
            </w:r>
          </w:p>
        </w:tc>
      </w:tr>
      <w:tr w:rsidR="00AF78A4" w:rsidTr="007B4881">
        <w:trPr>
          <w:trHeight w:val="2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05 04000 02 0000 110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Патент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2E4F22" w:rsidP="0092363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 w:rsidR="0092363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00</w:t>
            </w:r>
            <w:r w:rsidR="00AF78A4">
              <w:rPr>
                <w:sz w:val="24"/>
                <w:szCs w:val="24"/>
              </w:rPr>
              <w:t xml:space="preserve"> 000,00</w:t>
            </w:r>
          </w:p>
        </w:tc>
      </w:tr>
      <w:tr w:rsidR="00AF78A4" w:rsidTr="007B4881">
        <w:trPr>
          <w:trHeight w:val="2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06 01000 00 0000 110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4965E8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225 500 000,00</w:t>
            </w:r>
          </w:p>
        </w:tc>
      </w:tr>
      <w:tr w:rsidR="00AF78A4" w:rsidTr="007B4881">
        <w:trPr>
          <w:trHeight w:val="2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4965E8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103 100 000,00</w:t>
            </w:r>
          </w:p>
        </w:tc>
      </w:tr>
      <w:tr w:rsidR="00AF78A4" w:rsidTr="007B4881">
        <w:trPr>
          <w:trHeight w:val="2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08 00000 00 0000 000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92363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41 984 000,00</w:t>
            </w:r>
          </w:p>
        </w:tc>
      </w:tr>
      <w:tr w:rsidR="00AF78A4" w:rsidTr="007B4881">
        <w:trPr>
          <w:trHeight w:val="121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Неналоговые доходы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0B201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165 700 000,00</w:t>
            </w:r>
          </w:p>
        </w:tc>
      </w:tr>
      <w:tr w:rsidR="00AF78A4" w:rsidTr="007B4881">
        <w:trPr>
          <w:trHeight w:val="225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8A4" w:rsidRDefault="00AF78A4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8A4" w:rsidRDefault="00AF78A4" w:rsidP="000B201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F78A4" w:rsidTr="007B4881">
        <w:trPr>
          <w:trHeight w:val="57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11 00000 00 0000 00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сдачи в аренду имущества, находящегося в муниципальной собственности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0B201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54 530 000,00</w:t>
            </w:r>
          </w:p>
        </w:tc>
      </w:tr>
      <w:tr w:rsidR="00AF78A4" w:rsidTr="007B4881">
        <w:trPr>
          <w:trHeight w:val="41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13 00000 00 0000 000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0B201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65 370 000,00</w:t>
            </w:r>
          </w:p>
        </w:tc>
      </w:tr>
      <w:tr w:rsidR="00AF78A4" w:rsidTr="007B4881">
        <w:trPr>
          <w:trHeight w:val="5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14 00000 00 0000 000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D63E7D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5 300 000,00</w:t>
            </w:r>
          </w:p>
        </w:tc>
      </w:tr>
      <w:tr w:rsidR="00AF78A4" w:rsidTr="007B4881">
        <w:trPr>
          <w:trHeight w:val="2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001 1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16 00000 00 0000 000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0B201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D63E7D">
              <w:rPr>
                <w:sz w:val="24"/>
                <w:szCs w:val="24"/>
              </w:rPr>
              <w:t> 200 000,00</w:t>
            </w:r>
          </w:p>
        </w:tc>
      </w:tr>
      <w:tr w:rsidR="00AF78A4" w:rsidTr="007B4881">
        <w:trPr>
          <w:trHeight w:val="2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001 1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17 00000 00 0000 000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неналоговые доходы (за нестационарную торговлю)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92363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63E7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3</w:t>
            </w:r>
            <w:r w:rsidR="00D63E7D">
              <w:rPr>
                <w:sz w:val="24"/>
                <w:szCs w:val="24"/>
              </w:rPr>
              <w:t>00 000,00</w:t>
            </w:r>
          </w:p>
        </w:tc>
      </w:tr>
      <w:tr w:rsidR="00AF78A4" w:rsidTr="007B4881">
        <w:trPr>
          <w:trHeight w:val="21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налоговые и неналоговые доходы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92363B" w:rsidP="000B201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1 178 295 500,00</w:t>
            </w:r>
          </w:p>
        </w:tc>
      </w:tr>
      <w:tr w:rsidR="00AF78A4" w:rsidTr="007B4881">
        <w:trPr>
          <w:trHeight w:val="55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992 2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02 20000 04 0000 150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8A4" w:rsidRDefault="0092363B" w:rsidP="000B2014">
            <w:pPr>
              <w:ind w:left="-108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</w:tc>
      </w:tr>
      <w:tr w:rsidR="00AF78A4" w:rsidTr="007B4881">
        <w:trPr>
          <w:trHeight w:val="2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992 2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02 20000 04 0000 150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78A4" w:rsidRDefault="0092363B" w:rsidP="000B201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6 280 736 938,93</w:t>
            </w:r>
          </w:p>
        </w:tc>
      </w:tr>
      <w:tr w:rsidR="00AF78A4" w:rsidTr="007B4881">
        <w:trPr>
          <w:trHeight w:val="27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992 2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02 30000 04 0000 150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Субвенции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78A4" w:rsidRDefault="0092363B" w:rsidP="000B201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101 983 305,35</w:t>
            </w:r>
          </w:p>
        </w:tc>
      </w:tr>
      <w:tr w:rsidR="00AF78A4" w:rsidTr="007B4881">
        <w:trPr>
          <w:trHeight w:val="27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992 2</w:t>
            </w:r>
            <w:r w:rsidR="002E4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02 04000 04 0000 150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78A4" w:rsidRDefault="0092363B" w:rsidP="000B201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2 676 782,00</w:t>
            </w:r>
          </w:p>
        </w:tc>
      </w:tr>
      <w:tr w:rsidR="00AF78A4" w:rsidTr="007B4881">
        <w:trPr>
          <w:trHeight w:val="16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2E4F22" w:rsidP="002E4F22">
            <w:pPr>
              <w:ind w:left="-391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F78A4">
              <w:rPr>
                <w:sz w:val="24"/>
                <w:szCs w:val="24"/>
              </w:rPr>
              <w:t>992 2</w:t>
            </w:r>
            <w:r>
              <w:rPr>
                <w:sz w:val="24"/>
                <w:szCs w:val="24"/>
              </w:rPr>
              <w:t xml:space="preserve"> </w:t>
            </w:r>
            <w:r w:rsidR="00AF78A4">
              <w:rPr>
                <w:sz w:val="24"/>
                <w:szCs w:val="24"/>
              </w:rPr>
              <w:t>07 04000 04 0000 150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78A4" w:rsidRDefault="0092363B" w:rsidP="000B2014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93 125 070,00</w:t>
            </w:r>
          </w:p>
        </w:tc>
      </w:tr>
      <w:tr w:rsidR="00AF78A4" w:rsidTr="007B4881">
        <w:trPr>
          <w:trHeight w:val="27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межбюджетные трансферты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4F22" w:rsidRDefault="0092363B" w:rsidP="000B201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6 478 522 096,28</w:t>
            </w:r>
          </w:p>
        </w:tc>
      </w:tr>
      <w:tr w:rsidR="00AF78A4" w:rsidTr="007B4881">
        <w:trPr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F78A4" w:rsidRDefault="00AF78A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78A4" w:rsidRPr="002E4F22" w:rsidRDefault="0092363B" w:rsidP="0092363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7 656 817 596,28</w:t>
            </w:r>
          </w:p>
        </w:tc>
      </w:tr>
    </w:tbl>
    <w:p w:rsidR="00495384" w:rsidRDefault="00495384" w:rsidP="00AF78A4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</w:p>
    <w:p w:rsidR="00AF78A4" w:rsidRDefault="00AF78A4" w:rsidP="00AF78A4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Приложение </w:t>
      </w:r>
      <w:r w:rsidR="00251617">
        <w:rPr>
          <w:rFonts w:ascii="Times New Roman" w:hAnsi="Times New Roman"/>
          <w:b/>
          <w:sz w:val="16"/>
          <w:szCs w:val="16"/>
        </w:rPr>
        <w:t>№3</w:t>
      </w:r>
    </w:p>
    <w:p w:rsidR="00464BAA" w:rsidRDefault="00464BAA" w:rsidP="00464BAA">
      <w:pPr>
        <w:jc w:val="right"/>
        <w:rPr>
          <w:sz w:val="16"/>
          <w:szCs w:val="16"/>
        </w:rPr>
      </w:pPr>
      <w:r w:rsidRPr="000D23CF">
        <w:rPr>
          <w:sz w:val="16"/>
          <w:szCs w:val="16"/>
        </w:rPr>
        <w:t>к Решению Собрания депутатов</w:t>
      </w:r>
      <w:r>
        <w:rPr>
          <w:sz w:val="16"/>
          <w:szCs w:val="16"/>
        </w:rPr>
        <w:t xml:space="preserve"> </w:t>
      </w:r>
      <w:r w:rsidRPr="000D23CF">
        <w:rPr>
          <w:sz w:val="16"/>
          <w:szCs w:val="16"/>
        </w:rPr>
        <w:t>городского</w:t>
      </w:r>
      <w:r>
        <w:rPr>
          <w:sz w:val="16"/>
          <w:szCs w:val="16"/>
        </w:rPr>
        <w:t xml:space="preserve"> округа "город Дербент"</w:t>
      </w:r>
      <w:r>
        <w:rPr>
          <w:sz w:val="16"/>
          <w:szCs w:val="16"/>
        </w:rPr>
        <w:br/>
        <w:t xml:space="preserve"> «О принятии в первом чтении проекта Решения Собрания депутатов </w:t>
      </w:r>
    </w:p>
    <w:p w:rsidR="00464BAA" w:rsidRDefault="00464BAA" w:rsidP="00464BAA">
      <w:pPr>
        <w:jc w:val="right"/>
        <w:rPr>
          <w:sz w:val="16"/>
          <w:szCs w:val="16"/>
        </w:rPr>
      </w:pPr>
      <w:r>
        <w:rPr>
          <w:sz w:val="16"/>
          <w:szCs w:val="16"/>
        </w:rPr>
        <w:t>городского округа «город Дербент» «О бюджете городского округа</w:t>
      </w:r>
    </w:p>
    <w:p w:rsidR="00464BAA" w:rsidRDefault="00464BAA" w:rsidP="00464BAA">
      <w:pPr>
        <w:jc w:val="right"/>
        <w:rPr>
          <w:sz w:val="24"/>
          <w:szCs w:val="24"/>
        </w:rPr>
      </w:pPr>
      <w:r w:rsidRPr="000D23CF">
        <w:rPr>
          <w:sz w:val="16"/>
          <w:szCs w:val="16"/>
        </w:rPr>
        <w:t>«город Дербент» на 20</w:t>
      </w:r>
      <w:r>
        <w:rPr>
          <w:sz w:val="16"/>
          <w:szCs w:val="16"/>
        </w:rPr>
        <w:t xml:space="preserve">27 </w:t>
      </w:r>
      <w:r w:rsidRPr="000D23CF">
        <w:rPr>
          <w:sz w:val="16"/>
          <w:szCs w:val="16"/>
        </w:rPr>
        <w:t>год и на плановый период 20</w:t>
      </w:r>
      <w:r>
        <w:rPr>
          <w:sz w:val="16"/>
          <w:szCs w:val="16"/>
        </w:rPr>
        <w:t>28-2029</w:t>
      </w:r>
      <w:r w:rsidRPr="000D23CF">
        <w:rPr>
          <w:sz w:val="16"/>
          <w:szCs w:val="16"/>
        </w:rPr>
        <w:t xml:space="preserve"> годов»</w:t>
      </w:r>
    </w:p>
    <w:p w:rsidR="00AF78A4" w:rsidRDefault="00AF78A4" w:rsidP="00AF78A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Ведомственная структура расходов городского бюджета на 202</w:t>
      </w:r>
      <w:r w:rsidR="00464BAA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год</w:t>
      </w:r>
    </w:p>
    <w:p w:rsidR="0080120E" w:rsidRDefault="0080120E" w:rsidP="00AF78A4">
      <w:pPr>
        <w:jc w:val="center"/>
        <w:rPr>
          <w:b/>
          <w:bCs/>
          <w:sz w:val="28"/>
          <w:szCs w:val="28"/>
        </w:rPr>
      </w:pPr>
    </w:p>
    <w:tbl>
      <w:tblPr>
        <w:tblW w:w="108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709"/>
        <w:gridCol w:w="708"/>
        <w:gridCol w:w="709"/>
        <w:gridCol w:w="1843"/>
        <w:gridCol w:w="567"/>
        <w:gridCol w:w="2126"/>
      </w:tblGrid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284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411" w:right="-109" w:firstLine="284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358" w:right="-136" w:firstLine="137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108" w:right="-136" w:firstLine="137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0" w:right="-137" w:firstLine="284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225" w:right="-108" w:firstLine="108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108" w:firstLine="284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 xml:space="preserve">Сумма  </w:t>
            </w:r>
          </w:p>
          <w:p w:rsidR="00887F8E" w:rsidRPr="00887F8E" w:rsidRDefault="00887F8E" w:rsidP="00887F8E">
            <w:pPr>
              <w:ind w:left="-108" w:firstLine="284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2027 год</w:t>
            </w:r>
          </w:p>
        </w:tc>
      </w:tr>
      <w:tr w:rsidR="00887F8E" w:rsidRPr="00887F8E" w:rsidTr="0072446C">
        <w:trPr>
          <w:trHeight w:val="32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87F8E" w:rsidRPr="00887F8E" w:rsidRDefault="00887F8E" w:rsidP="00887F8E">
            <w:pPr>
              <w:ind w:left="-96" w:right="-108" w:firstLine="284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87F8E" w:rsidRPr="00887F8E" w:rsidRDefault="00887F8E" w:rsidP="00887F8E">
            <w:pPr>
              <w:ind w:left="-108" w:right="-109" w:firstLine="28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87F8E" w:rsidRPr="00887F8E" w:rsidRDefault="00887F8E" w:rsidP="00887F8E">
            <w:pPr>
              <w:ind w:right="-136" w:firstLine="13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87F8E" w:rsidRPr="00887F8E" w:rsidRDefault="00887F8E" w:rsidP="00887F8E">
            <w:pPr>
              <w:ind w:left="-108" w:right="-136" w:firstLine="13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87F8E" w:rsidRPr="00887F8E" w:rsidRDefault="00887F8E" w:rsidP="00887F8E">
            <w:pPr>
              <w:ind w:left="-225" w:right="-108" w:firstLine="28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7F8E" w:rsidRPr="00887F8E" w:rsidRDefault="00887F8E" w:rsidP="00887F8E">
            <w:pPr>
              <w:ind w:left="-108" w:firstLine="60"/>
              <w:jc w:val="right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8 23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887F8E">
              <w:rPr>
                <w:b/>
                <w:bCs/>
                <w:sz w:val="24"/>
                <w:szCs w:val="24"/>
              </w:rPr>
              <w:t> 7</w:t>
            </w:r>
            <w:r>
              <w:rPr>
                <w:b/>
                <w:bCs/>
                <w:sz w:val="24"/>
                <w:szCs w:val="24"/>
              </w:rPr>
              <w:t>58 451,</w:t>
            </w:r>
            <w:r w:rsidRPr="00887F8E">
              <w:rPr>
                <w:b/>
                <w:bCs/>
                <w:sz w:val="24"/>
                <w:szCs w:val="24"/>
              </w:rPr>
              <w:t>46</w:t>
            </w:r>
          </w:p>
        </w:tc>
      </w:tr>
      <w:tr w:rsidR="00887F8E" w:rsidRPr="00887F8E" w:rsidTr="0072446C">
        <w:trPr>
          <w:trHeight w:val="4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b/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Администрация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788 5</w:t>
            </w:r>
            <w:r>
              <w:rPr>
                <w:b/>
                <w:bCs/>
                <w:sz w:val="24"/>
                <w:szCs w:val="24"/>
              </w:rPr>
              <w:t>54</w:t>
            </w:r>
            <w:r w:rsidRPr="00887F8E">
              <w:rPr>
                <w:b/>
                <w:bCs/>
                <w:sz w:val="24"/>
                <w:szCs w:val="24"/>
              </w:rPr>
              <w:t> 767,21</w:t>
            </w:r>
          </w:p>
          <w:p w:rsidR="00887F8E" w:rsidRPr="00887F8E" w:rsidRDefault="00887F8E" w:rsidP="00887F8E">
            <w:pPr>
              <w:ind w:left="-108" w:firstLine="28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87F8E" w:rsidRPr="00887F8E" w:rsidTr="0072446C">
        <w:trPr>
          <w:trHeight w:val="62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3 673 171,00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lastRenderedPageBreak/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3 673 171,00</w:t>
            </w:r>
          </w:p>
        </w:tc>
      </w:tr>
      <w:tr w:rsidR="00887F8E" w:rsidRPr="00887F8E" w:rsidTr="0072446C">
        <w:trPr>
          <w:trHeight w:val="12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3 673 171,00</w:t>
            </w:r>
          </w:p>
        </w:tc>
      </w:tr>
      <w:tr w:rsidR="00887F8E" w:rsidRPr="00887F8E" w:rsidTr="0072446C">
        <w:trPr>
          <w:trHeight w:val="75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83 503 835,00</w:t>
            </w:r>
          </w:p>
        </w:tc>
      </w:tr>
      <w:tr w:rsidR="00887F8E" w:rsidRPr="00887F8E" w:rsidTr="0072446C">
        <w:trPr>
          <w:trHeight w:val="17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81 484 835,00</w:t>
            </w:r>
          </w:p>
        </w:tc>
      </w:tr>
      <w:tr w:rsidR="00887F8E" w:rsidRPr="00887F8E" w:rsidTr="0072446C">
        <w:trPr>
          <w:trHeight w:val="27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70 966 435,00</w:t>
            </w:r>
          </w:p>
        </w:tc>
      </w:tr>
      <w:tr w:rsidR="00887F8E" w:rsidRPr="00887F8E" w:rsidTr="0072446C">
        <w:trPr>
          <w:trHeight w:val="4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Закупка товаров, работ и услуг для </w:t>
            </w:r>
          </w:p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10 473 400,00</w:t>
            </w:r>
          </w:p>
        </w:tc>
      </w:tr>
      <w:tr w:rsidR="00887F8E" w:rsidRPr="00887F8E" w:rsidTr="0072446C">
        <w:trPr>
          <w:trHeight w:val="14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45 000,00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На осуществление переданных полномочий РД по образованию и осуществлению деятельности административных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5740477710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2 019 000,00</w:t>
            </w:r>
          </w:p>
        </w:tc>
      </w:tr>
      <w:tr w:rsidR="00887F8E" w:rsidRPr="00887F8E" w:rsidTr="0072446C">
        <w:trPr>
          <w:trHeight w:val="37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5740477710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1 855 584,00</w:t>
            </w:r>
          </w:p>
        </w:tc>
      </w:tr>
      <w:tr w:rsidR="00887F8E" w:rsidRPr="00887F8E" w:rsidTr="0072446C">
        <w:trPr>
          <w:trHeight w:val="37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Закупка товаров, работ и услуг для </w:t>
            </w:r>
          </w:p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5740477710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163 416,00</w:t>
            </w:r>
          </w:p>
        </w:tc>
      </w:tr>
      <w:tr w:rsidR="00887F8E" w:rsidRPr="00887F8E" w:rsidTr="0072446C">
        <w:trPr>
          <w:trHeight w:val="17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2 900,00</w:t>
            </w:r>
          </w:p>
        </w:tc>
      </w:tr>
      <w:tr w:rsidR="00887F8E" w:rsidRPr="00887F8E" w:rsidTr="0072446C">
        <w:trPr>
          <w:trHeight w:val="27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На осуществление полномочий по составлению (изменению) списков кандидатов в присяжные заседатели федеральных судов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5740451200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2 900,00</w:t>
            </w:r>
          </w:p>
        </w:tc>
      </w:tr>
      <w:tr w:rsidR="00887F8E" w:rsidRPr="00887F8E" w:rsidTr="0072446C">
        <w:trPr>
          <w:trHeight w:val="47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5740451200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2 900,00</w:t>
            </w:r>
          </w:p>
        </w:tc>
      </w:tr>
      <w:tr w:rsidR="00887F8E" w:rsidRPr="00887F8E" w:rsidTr="0072446C">
        <w:trPr>
          <w:trHeight w:val="18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Резервный фонд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9990020670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50 572 000,00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9990020670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50 572 000,00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579 642,64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0140179130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187 542,64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На осуществление переданных полномочий РД по хранению, </w:t>
            </w:r>
            <w:r w:rsidRPr="00887F8E">
              <w:rPr>
                <w:sz w:val="24"/>
                <w:szCs w:val="24"/>
              </w:rPr>
              <w:lastRenderedPageBreak/>
              <w:t>комплектованию, учёту и использованию архивных документов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5740477730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392 100,00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5740477730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392 100,00</w:t>
            </w:r>
          </w:p>
        </w:tc>
      </w:tr>
      <w:tr w:rsidR="00887F8E" w:rsidRPr="00887F8E" w:rsidTr="0072446C">
        <w:trPr>
          <w:trHeight w:val="25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2 781 000,00</w:t>
            </w:r>
          </w:p>
        </w:tc>
      </w:tr>
      <w:tr w:rsidR="00887F8E" w:rsidRPr="00887F8E" w:rsidTr="0072446C">
        <w:trPr>
          <w:trHeight w:val="2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6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На осуществление переданных полномочий РД по образованию и осуществлению деятельности комиссии по делам несовершеннолетних и защите их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1940977720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2 781 000,00</w:t>
            </w:r>
          </w:p>
        </w:tc>
      </w:tr>
      <w:tr w:rsidR="00887F8E" w:rsidRPr="00887F8E" w:rsidTr="0072446C">
        <w:trPr>
          <w:trHeight w:val="2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1940977720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2 315 110,00</w:t>
            </w:r>
          </w:p>
        </w:tc>
      </w:tr>
      <w:tr w:rsidR="00887F8E" w:rsidRPr="00887F8E" w:rsidTr="0072446C">
        <w:trPr>
          <w:trHeight w:val="2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1940977720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465 890,00</w:t>
            </w:r>
          </w:p>
        </w:tc>
      </w:tr>
      <w:tr w:rsidR="00887F8E" w:rsidRPr="00887F8E" w:rsidTr="0072446C">
        <w:trPr>
          <w:trHeight w:val="1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4 451 004,00</w:t>
            </w:r>
          </w:p>
        </w:tc>
      </w:tr>
      <w:tr w:rsidR="00887F8E" w:rsidRPr="00887F8E" w:rsidTr="0072446C">
        <w:trPr>
          <w:trHeight w:val="2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10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Социальное обеспечение и иные выплаты населению (доплата к пенсии </w:t>
            </w:r>
          </w:p>
          <w:p w:rsidR="00887F8E" w:rsidRPr="00887F8E" w:rsidRDefault="00887F8E" w:rsidP="00887F8E">
            <w:pPr>
              <w:ind w:left="-81" w:right="-110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муниципальных служащих)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4 451 004,00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  <w:r w:rsidRPr="00887F8E">
              <w:rPr>
                <w:sz w:val="24"/>
                <w:szCs w:val="24"/>
              </w:rPr>
              <w:t> 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Процентные платежи по государственному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9980013000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700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71 </w:t>
            </w:r>
            <w:r w:rsidRPr="00887F8E">
              <w:rPr>
                <w:sz w:val="24"/>
                <w:szCs w:val="24"/>
              </w:rPr>
              <w:t>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МБУ «Управление городского хозяйства»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351 557 046,22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6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105 112 275,78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Реализация мероприятий подпрограммы «Автомобильные дороги»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1540520760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91 235 475,78</w:t>
            </w:r>
          </w:p>
        </w:tc>
      </w:tr>
      <w:tr w:rsidR="00887F8E" w:rsidRPr="00887F8E" w:rsidTr="0072446C">
        <w:trPr>
          <w:trHeight w:val="2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9980040000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13 876 800,00</w:t>
            </w:r>
          </w:p>
        </w:tc>
      </w:tr>
      <w:tr w:rsidR="00887F8E" w:rsidRPr="00887F8E" w:rsidTr="0072446C">
        <w:trPr>
          <w:trHeight w:val="2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206 267 448,44</w:t>
            </w:r>
          </w:p>
        </w:tc>
      </w:tr>
      <w:tr w:rsidR="00887F8E" w:rsidRPr="00887F8E" w:rsidTr="0072446C">
        <w:trPr>
          <w:trHeight w:val="2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tabs>
                <w:tab w:val="left" w:pos="3564"/>
              </w:tabs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деятельности подведомственных учреждений (уличное освещение)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jc w:val="both"/>
              <w:rPr>
                <w:sz w:val="24"/>
                <w:szCs w:val="24"/>
                <w:lang w:val="en-US"/>
              </w:rPr>
            </w:pPr>
            <w:r w:rsidRPr="00887F8E">
              <w:rPr>
                <w:sz w:val="24"/>
                <w:szCs w:val="24"/>
              </w:rPr>
              <w:t>9980051004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tabs>
                <w:tab w:val="left" w:pos="3564"/>
              </w:tabs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36 000 000,00</w:t>
            </w:r>
          </w:p>
        </w:tc>
      </w:tr>
      <w:tr w:rsidR="00887F8E" w:rsidRPr="00887F8E" w:rsidTr="0072446C">
        <w:trPr>
          <w:trHeight w:val="2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9980051004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36 000 000,00</w:t>
            </w:r>
          </w:p>
        </w:tc>
      </w:tr>
      <w:tr w:rsidR="00887F8E" w:rsidRPr="00887F8E" w:rsidTr="0072446C">
        <w:trPr>
          <w:trHeight w:val="2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Обеспечение деятельности подведомственных учреждений </w:t>
            </w:r>
          </w:p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(внешнее благоустройство)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9980051006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25 000 000,00</w:t>
            </w:r>
          </w:p>
        </w:tc>
      </w:tr>
      <w:tr w:rsidR="00887F8E" w:rsidRPr="00887F8E" w:rsidTr="0072446C">
        <w:trPr>
          <w:trHeight w:val="2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color w:val="000000" w:themeColor="text1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color w:val="000000" w:themeColor="text1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color w:val="000000" w:themeColor="text1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color w:val="000000" w:themeColor="text1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color w:val="000000" w:themeColor="text1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9980051006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color w:val="000000" w:themeColor="text1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25 000 000,00</w:t>
            </w:r>
          </w:p>
        </w:tc>
      </w:tr>
      <w:tr w:rsidR="00887F8E" w:rsidRPr="00887F8E" w:rsidTr="0072446C">
        <w:trPr>
          <w:trHeight w:val="2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Программа «Формирование современной городской среды»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461И4555</w:t>
            </w:r>
            <w:r w:rsidRPr="00887F8E">
              <w:rPr>
                <w:sz w:val="24"/>
                <w:szCs w:val="24"/>
                <w:lang w:val="en-US"/>
              </w:rPr>
              <w:t>5</w:t>
            </w:r>
            <w:r w:rsidRPr="00887F8E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92 796 074,44</w:t>
            </w:r>
          </w:p>
        </w:tc>
      </w:tr>
      <w:tr w:rsidR="00887F8E" w:rsidRPr="00887F8E" w:rsidTr="0072446C">
        <w:trPr>
          <w:trHeight w:val="2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6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lastRenderedPageBreak/>
              <w:t>Предоставление субсидий бюджетным учреждениям (озеленение)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9980051002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52 471 374,00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Другие вопросы в области жилищно-</w:t>
            </w:r>
          </w:p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40 177 322,00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9980051003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40 177 322,00</w:t>
            </w:r>
          </w:p>
        </w:tc>
      </w:tr>
      <w:tr w:rsidR="00887F8E" w:rsidRPr="00887F8E" w:rsidTr="0072446C">
        <w:trPr>
          <w:trHeight w:val="52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 xml:space="preserve">МАУ «Городское автомобильно-техническое хозяйство»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9980040004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  <w:highlight w:val="yellow"/>
              </w:rPr>
            </w:pPr>
            <w:r w:rsidRPr="00887F8E">
              <w:rPr>
                <w:i/>
                <w:sz w:val="24"/>
                <w:szCs w:val="24"/>
              </w:rPr>
              <w:t>128 482 226,00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  <w:highlight w:val="yellow"/>
              </w:rPr>
            </w:pPr>
            <w:r w:rsidRPr="00887F8E">
              <w:rPr>
                <w:sz w:val="24"/>
                <w:szCs w:val="24"/>
              </w:rPr>
              <w:t>128 482 226,00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деятельности государственной власти и местного самоуправления в сфере транспорта и дорожного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  <w:highlight w:val="yellow"/>
              </w:rPr>
            </w:pPr>
            <w:r w:rsidRPr="00887F8E">
              <w:rPr>
                <w:sz w:val="24"/>
                <w:szCs w:val="24"/>
              </w:rPr>
              <w:t>128 482 226,00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96" w:right="-108" w:firstLine="16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9980040004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  <w:highlight w:val="yellow"/>
              </w:rPr>
            </w:pPr>
            <w:r w:rsidRPr="00887F8E">
              <w:rPr>
                <w:sz w:val="24"/>
                <w:szCs w:val="24"/>
              </w:rPr>
              <w:t>128 482 226,00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9980040004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  <w:highlight w:val="yellow"/>
              </w:rPr>
            </w:pPr>
            <w:r w:rsidRPr="00887F8E">
              <w:rPr>
                <w:sz w:val="24"/>
                <w:szCs w:val="24"/>
              </w:rPr>
              <w:t>128 482 226,00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МАУ «Приют для безнадзорных животных»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7 982 894,35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Отлов и содержание безнадзорных животных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1440264600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7 982 894,35</w:t>
            </w:r>
          </w:p>
        </w:tc>
      </w:tr>
      <w:tr w:rsidR="00887F8E" w:rsidRPr="00887F8E" w:rsidTr="0072446C">
        <w:trPr>
          <w:trHeight w:val="1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 xml:space="preserve">МБУ «Парк </w:t>
            </w:r>
            <w:r w:rsidRPr="00887F8E">
              <w:rPr>
                <w:sz w:val="24"/>
                <w:szCs w:val="24"/>
              </w:rPr>
              <w:t>"</w:t>
            </w:r>
            <w:r w:rsidRPr="00887F8E">
              <w:rPr>
                <w:i/>
                <w:sz w:val="24"/>
                <w:szCs w:val="24"/>
              </w:rPr>
              <w:t>Патриот</w:t>
            </w:r>
            <w:r w:rsidRPr="00887F8E">
              <w:rPr>
                <w:sz w:val="24"/>
                <w:szCs w:val="24"/>
              </w:rPr>
              <w:t>"</w:t>
            </w:r>
            <w:r w:rsidRPr="00887F8E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i/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9980051018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/>
              <w:jc w:val="right"/>
              <w:rPr>
                <w:i/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2 573 630,00</w:t>
            </w:r>
          </w:p>
        </w:tc>
      </w:tr>
      <w:tr w:rsidR="00887F8E" w:rsidRPr="00887F8E" w:rsidTr="0072446C">
        <w:trPr>
          <w:trHeight w:val="1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96" w:right="-108" w:firstLine="14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9980051018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2 573 630,00</w:t>
            </w:r>
          </w:p>
        </w:tc>
      </w:tr>
      <w:tr w:rsidR="00887F8E" w:rsidRPr="00887F8E" w:rsidTr="0072446C">
        <w:trPr>
          <w:trHeight w:val="1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9980051018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2 573 630,00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МАУ «</w:t>
            </w:r>
            <w:proofErr w:type="spellStart"/>
            <w:r w:rsidRPr="00887F8E">
              <w:rPr>
                <w:i/>
                <w:sz w:val="24"/>
                <w:szCs w:val="24"/>
              </w:rPr>
              <w:t>Горсервис</w:t>
            </w:r>
            <w:proofErr w:type="spellEnd"/>
            <w:r w:rsidRPr="00887F8E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9980051011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i/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126 475 963,00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9980051011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126 475 963,00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Предоставление субсидий автономным учреждениям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9980051011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126 475 963,00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МБУ «Управление по жилищным вопросам»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i/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11 771 073,00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96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11 771 073,00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9980051015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11 771 073,00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9980051015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11 771 073,00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 xml:space="preserve">МАУ «ИЦ </w:t>
            </w:r>
            <w:r w:rsidRPr="00887F8E">
              <w:rPr>
                <w:sz w:val="24"/>
                <w:szCs w:val="24"/>
              </w:rPr>
              <w:t>"</w:t>
            </w:r>
            <w:r w:rsidRPr="00887F8E">
              <w:rPr>
                <w:i/>
                <w:sz w:val="24"/>
                <w:szCs w:val="24"/>
              </w:rPr>
              <w:t>Дербентские новости</w:t>
            </w:r>
            <w:r w:rsidRPr="00887F8E">
              <w:rPr>
                <w:sz w:val="24"/>
                <w:szCs w:val="24"/>
              </w:rPr>
              <w:t>"</w:t>
            </w:r>
            <w:r w:rsidRPr="00887F8E">
              <w:rPr>
                <w:i/>
                <w:sz w:val="24"/>
                <w:szCs w:val="24"/>
              </w:rPr>
              <w:t xml:space="preserve">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9980012000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i/>
                <w:sz w:val="24"/>
                <w:szCs w:val="24"/>
              </w:rPr>
            </w:pPr>
            <w:r w:rsidRPr="00887F8E">
              <w:rPr>
                <w:i/>
                <w:sz w:val="24"/>
                <w:szCs w:val="24"/>
              </w:rPr>
              <w:t>14 077 382,00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Периодическая печать и издательство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14 077 382,00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населения информацией о деятельности органов власти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14 077 382,00</w:t>
            </w:r>
          </w:p>
        </w:tc>
      </w:tr>
      <w:tr w:rsidR="00887F8E" w:rsidRPr="00887F8E" w:rsidTr="0072446C">
        <w:trPr>
          <w:trHeight w:val="27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14 077 382,00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1" w:right="-108"/>
              <w:rPr>
                <w:i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МКУ «Централизованная бухгалтерия»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i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52 082 611,00</w:t>
            </w:r>
          </w:p>
        </w:tc>
      </w:tr>
      <w:tr w:rsidR="00887F8E" w:rsidRPr="00887F8E" w:rsidTr="0072446C">
        <w:trPr>
          <w:trHeight w:val="16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52 082 611,00</w:t>
            </w:r>
          </w:p>
        </w:tc>
      </w:tr>
      <w:tr w:rsidR="00887F8E" w:rsidRPr="00887F8E" w:rsidTr="0072446C">
        <w:trPr>
          <w:trHeight w:val="19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52 082 611,00</w:t>
            </w:r>
          </w:p>
        </w:tc>
      </w:tr>
      <w:tr w:rsidR="00887F8E" w:rsidRPr="00887F8E" w:rsidTr="0072446C">
        <w:trPr>
          <w:trHeight w:val="28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Финансовое обеспечение выполнения   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52 082 611,00</w:t>
            </w:r>
          </w:p>
        </w:tc>
      </w:tr>
      <w:tr w:rsidR="00887F8E" w:rsidRPr="00887F8E" w:rsidTr="0072446C">
        <w:trPr>
          <w:trHeight w:val="12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887F8E">
              <w:rPr>
                <w:sz w:val="24"/>
                <w:szCs w:val="24"/>
              </w:rPr>
              <w:lastRenderedPageBreak/>
              <w:t>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i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49 843 611,00</w:t>
            </w:r>
          </w:p>
        </w:tc>
      </w:tr>
      <w:tr w:rsidR="00887F8E" w:rsidRPr="00887F8E" w:rsidTr="0072446C">
        <w:trPr>
          <w:trHeight w:val="25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2 168 000,00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71 000,00</w:t>
            </w:r>
          </w:p>
        </w:tc>
      </w:tr>
      <w:tr w:rsidR="00887F8E" w:rsidRPr="00887F8E" w:rsidTr="0072446C">
        <w:trPr>
          <w:trHeight w:val="15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Орган местного самоуправления Собрание депутатов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5 137 456,00</w:t>
            </w:r>
          </w:p>
        </w:tc>
      </w:tr>
      <w:tr w:rsidR="00887F8E" w:rsidRPr="00887F8E" w:rsidTr="0072446C">
        <w:trPr>
          <w:trHeight w:val="28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Функционирование законодательных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5 137 456,00</w:t>
            </w:r>
          </w:p>
        </w:tc>
      </w:tr>
      <w:tr w:rsidR="00887F8E" w:rsidRPr="00887F8E" w:rsidTr="0072446C">
        <w:trPr>
          <w:trHeight w:val="20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6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Депутаты городского Собрания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  <w:lang w:val="en-US"/>
              </w:rPr>
            </w:pPr>
            <w:r w:rsidRPr="00887F8E">
              <w:rPr>
                <w:sz w:val="24"/>
                <w:szCs w:val="24"/>
                <w:lang w:val="en-US"/>
              </w:rPr>
              <w:t>1 602 611</w:t>
            </w:r>
            <w:r w:rsidRPr="00887F8E">
              <w:rPr>
                <w:sz w:val="24"/>
                <w:szCs w:val="24"/>
              </w:rPr>
              <w:t>,</w:t>
            </w:r>
            <w:r w:rsidRPr="00887F8E">
              <w:rPr>
                <w:sz w:val="24"/>
                <w:szCs w:val="24"/>
                <w:lang w:val="en-US"/>
              </w:rPr>
              <w:t>00</w:t>
            </w:r>
          </w:p>
        </w:tc>
      </w:tr>
      <w:tr w:rsidR="00887F8E" w:rsidRPr="00887F8E" w:rsidTr="0072446C">
        <w:trPr>
          <w:trHeight w:val="17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  <w:lang w:val="en-US"/>
              </w:rPr>
              <w:t>1 602 611</w:t>
            </w:r>
            <w:r w:rsidRPr="00887F8E">
              <w:rPr>
                <w:sz w:val="24"/>
                <w:szCs w:val="24"/>
              </w:rPr>
              <w:t>,</w:t>
            </w:r>
            <w:r w:rsidRPr="00887F8E">
              <w:rPr>
                <w:sz w:val="24"/>
                <w:szCs w:val="24"/>
                <w:lang w:val="en-US"/>
              </w:rPr>
              <w:t>00</w:t>
            </w:r>
          </w:p>
        </w:tc>
      </w:tr>
      <w:tr w:rsidR="00887F8E" w:rsidRPr="00887F8E" w:rsidTr="0072446C">
        <w:trPr>
          <w:trHeight w:val="15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Городское Собрание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3 534 845,00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3 034 845,00</w:t>
            </w:r>
          </w:p>
        </w:tc>
      </w:tr>
      <w:tr w:rsidR="00887F8E" w:rsidRPr="00887F8E" w:rsidTr="0072446C">
        <w:trPr>
          <w:trHeight w:val="17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500 000,00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 xml:space="preserve">Орган местного самоуправления </w:t>
            </w:r>
          </w:p>
          <w:p w:rsidR="00887F8E" w:rsidRPr="00887F8E" w:rsidRDefault="00887F8E" w:rsidP="00887F8E">
            <w:pPr>
              <w:ind w:right="-108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 xml:space="preserve">Контрольно-счётная палата </w:t>
            </w:r>
          </w:p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5 674 045,00</w:t>
            </w:r>
          </w:p>
        </w:tc>
      </w:tr>
      <w:tr w:rsidR="00887F8E" w:rsidRPr="00887F8E" w:rsidTr="0072446C">
        <w:trPr>
          <w:trHeight w:val="32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5 674 045,00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Контрольно-счётная палата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4 102 432,00</w:t>
            </w:r>
          </w:p>
        </w:tc>
      </w:tr>
      <w:tr w:rsidR="00887F8E" w:rsidRPr="00887F8E" w:rsidTr="0072446C">
        <w:trPr>
          <w:trHeight w:val="22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3 752 432,00</w:t>
            </w:r>
          </w:p>
        </w:tc>
      </w:tr>
      <w:tr w:rsidR="00887F8E" w:rsidRPr="00887F8E" w:rsidTr="0072446C">
        <w:trPr>
          <w:trHeight w:val="33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350 000,00</w:t>
            </w:r>
          </w:p>
        </w:tc>
      </w:tr>
      <w:tr w:rsidR="00887F8E" w:rsidRPr="00887F8E" w:rsidTr="0072446C">
        <w:trPr>
          <w:trHeight w:val="12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Руководитель КСП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1 571 613,00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887F8E">
              <w:rPr>
                <w:sz w:val="24"/>
                <w:szCs w:val="24"/>
              </w:rPr>
              <w:lastRenderedPageBreak/>
              <w:t>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lastRenderedPageBreak/>
              <w:t>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1 571 613,00</w:t>
            </w:r>
          </w:p>
        </w:tc>
      </w:tr>
      <w:tr w:rsidR="00887F8E" w:rsidRPr="00887F8E" w:rsidTr="0072446C">
        <w:trPr>
          <w:trHeight w:val="16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МКУ «Управление капитального строительства»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31"/>
              <w:jc w:val="right"/>
              <w:rPr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6 188 354 149,83</w:t>
            </w:r>
          </w:p>
        </w:tc>
      </w:tr>
      <w:tr w:rsidR="00887F8E" w:rsidRPr="00887F8E" w:rsidTr="0072446C">
        <w:trPr>
          <w:trHeight w:val="16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bCs/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bCs/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31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5 698 574,00</w:t>
            </w:r>
          </w:p>
        </w:tc>
      </w:tr>
      <w:tr w:rsidR="00887F8E" w:rsidRPr="00887F8E" w:rsidTr="0072446C">
        <w:trPr>
          <w:trHeight w:val="16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9980040006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60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5 698 574,00</w:t>
            </w:r>
          </w:p>
        </w:tc>
      </w:tr>
      <w:tr w:rsidR="00887F8E" w:rsidRPr="00887F8E" w:rsidTr="0072446C">
        <w:trPr>
          <w:trHeight w:val="27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72446C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   2 176 096 821,48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color w:val="000000"/>
                <w:sz w:val="24"/>
                <w:szCs w:val="24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в рамках реализации госпрограммы РФ «Обеспечение доступным и комфортным жильем и коммунальными услугами граждан РФ»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  <w:lang w:val="en-US"/>
              </w:rPr>
            </w:pPr>
            <w:r w:rsidRPr="00887F8E">
              <w:rPr>
                <w:sz w:val="24"/>
                <w:szCs w:val="24"/>
              </w:rPr>
              <w:t>49214</w:t>
            </w:r>
            <w:r w:rsidRPr="00887F8E">
              <w:rPr>
                <w:sz w:val="24"/>
                <w:szCs w:val="24"/>
                <w:lang w:val="en-US"/>
              </w:rPr>
              <w:t>R113R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60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2 160 000 000,00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9980040006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60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14 800 000,00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4920282720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08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      1 296 821,48</w:t>
            </w:r>
          </w:p>
        </w:tc>
      </w:tr>
      <w:tr w:rsidR="00887F8E" w:rsidRPr="00887F8E" w:rsidTr="0072446C">
        <w:trPr>
          <w:trHeight w:val="23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243 022 353,81</w:t>
            </w:r>
          </w:p>
        </w:tc>
      </w:tr>
      <w:tr w:rsidR="00887F8E" w:rsidRPr="00887F8E" w:rsidTr="0072446C">
        <w:trPr>
          <w:trHeight w:val="27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9980040004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40 524 280,00</w:t>
            </w:r>
          </w:p>
        </w:tc>
      </w:tr>
      <w:tr w:rsidR="00887F8E" w:rsidRPr="00887F8E" w:rsidTr="0072446C">
        <w:trPr>
          <w:trHeight w:val="27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9980040004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695 000,00</w:t>
            </w:r>
          </w:p>
        </w:tc>
      </w:tr>
      <w:tr w:rsidR="00887F8E" w:rsidRPr="00887F8E" w:rsidTr="0072446C">
        <w:trPr>
          <w:trHeight w:val="29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бюджетные ассигнования</w:t>
            </w:r>
            <w:r w:rsidRPr="00887F8E">
              <w:rPr>
                <w:sz w:val="24"/>
                <w:szCs w:val="24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9980040004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b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1 530 000,00</w:t>
            </w:r>
          </w:p>
        </w:tc>
      </w:tr>
      <w:tr w:rsidR="00887F8E" w:rsidRPr="00887F8E" w:rsidTr="0072446C">
        <w:trPr>
          <w:trHeight w:val="5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9980040005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5 000 000,00</w:t>
            </w:r>
          </w:p>
        </w:tc>
      </w:tr>
      <w:tr w:rsidR="00887F8E" w:rsidRPr="00887F8E" w:rsidTr="0072446C">
        <w:trPr>
          <w:trHeight w:val="7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4921082700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94 160 839,23</w:t>
            </w:r>
          </w:p>
        </w:tc>
      </w:tr>
      <w:tr w:rsidR="00887F8E" w:rsidRPr="00887F8E" w:rsidTr="0072446C">
        <w:trPr>
          <w:trHeight w:val="7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4920782770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101 112 234,58</w:t>
            </w:r>
          </w:p>
        </w:tc>
      </w:tr>
      <w:tr w:rsidR="00887F8E" w:rsidRPr="00887F8E" w:rsidTr="0072446C">
        <w:trPr>
          <w:trHeight w:val="25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770 630 224,47</w:t>
            </w:r>
          </w:p>
        </w:tc>
      </w:tr>
      <w:tr w:rsidR="00887F8E" w:rsidRPr="00887F8E" w:rsidTr="0072446C">
        <w:trPr>
          <w:trHeight w:val="25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4920382730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252 780 586,45</w:t>
            </w:r>
          </w:p>
        </w:tc>
      </w:tr>
      <w:tr w:rsidR="00887F8E" w:rsidRPr="00887F8E" w:rsidTr="0072446C">
        <w:trPr>
          <w:trHeight w:val="25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lastRenderedPageBreak/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4920382732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151 668 351,87</w:t>
            </w:r>
          </w:p>
        </w:tc>
      </w:tr>
      <w:tr w:rsidR="00887F8E" w:rsidRPr="00887F8E" w:rsidTr="0072446C">
        <w:trPr>
          <w:trHeight w:val="27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4920382733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366 181 286,15</w:t>
            </w:r>
          </w:p>
        </w:tc>
      </w:tr>
      <w:tr w:rsidR="00887F8E" w:rsidRPr="00887F8E" w:rsidTr="0072446C">
        <w:trPr>
          <w:trHeight w:val="23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8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735 446 311,07</w:t>
            </w:r>
          </w:p>
        </w:tc>
      </w:tr>
      <w:tr w:rsidR="00887F8E" w:rsidRPr="00887F8E" w:rsidTr="0072446C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color w:val="FFFF00"/>
                <w:sz w:val="24"/>
                <w:szCs w:val="24"/>
                <w:highlight w:val="yellow"/>
              </w:rPr>
            </w:pPr>
            <w:r w:rsidRPr="00887F8E">
              <w:rPr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инфраструктуры(зданий) школ в рамках республиканской инвестиционной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491Я</w:t>
            </w:r>
            <w:r w:rsidRPr="00887F8E">
              <w:rPr>
                <w:sz w:val="24"/>
                <w:szCs w:val="24"/>
                <w:lang w:val="en-US"/>
              </w:rPr>
              <w:t>1</w:t>
            </w:r>
            <w:r w:rsidRPr="00887F8E">
              <w:rPr>
                <w:sz w:val="24"/>
                <w:szCs w:val="24"/>
              </w:rPr>
              <w:t>Д</w:t>
            </w:r>
            <w:r w:rsidRPr="00887F8E">
              <w:rPr>
                <w:sz w:val="24"/>
                <w:szCs w:val="24"/>
                <w:lang w:val="en-US"/>
              </w:rPr>
              <w:t>054R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388 154 853,39</w:t>
            </w:r>
          </w:p>
        </w:tc>
      </w:tr>
      <w:tr w:rsidR="00887F8E" w:rsidRPr="00887F8E" w:rsidTr="0072446C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color w:val="FFFF00"/>
                <w:sz w:val="24"/>
                <w:szCs w:val="24"/>
                <w:highlight w:val="yellow"/>
              </w:rPr>
            </w:pPr>
            <w:r w:rsidRPr="00887F8E">
              <w:rPr>
                <w:sz w:val="24"/>
                <w:szCs w:val="24"/>
              </w:rPr>
              <w:t xml:space="preserve"> Адресное строительство детских садов в отдельных населенных пунктах с объективно выявленной потребностью инфраструктуры(зданий) школ в рамках республиканской инвестиционной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  <w:lang w:val="en-US"/>
              </w:rPr>
            </w:pPr>
            <w:r w:rsidRPr="00887F8E">
              <w:rPr>
                <w:sz w:val="24"/>
                <w:szCs w:val="24"/>
              </w:rPr>
              <w:t>491Я15054</w:t>
            </w:r>
            <w:r w:rsidRPr="00887F8E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  <w:lang w:val="en-US"/>
              </w:rPr>
            </w:pPr>
            <w:r w:rsidRPr="00887F8E">
              <w:rPr>
                <w:sz w:val="24"/>
                <w:szCs w:val="24"/>
                <w:lang w:val="en-US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296 735 347,00</w:t>
            </w:r>
          </w:p>
        </w:tc>
      </w:tr>
      <w:tr w:rsidR="00887F8E" w:rsidRPr="00887F8E" w:rsidTr="0072446C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4920482741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50 556 110,68</w:t>
            </w:r>
          </w:p>
        </w:tc>
      </w:tr>
      <w:tr w:rsidR="00887F8E" w:rsidRPr="00887F8E" w:rsidTr="0072446C">
        <w:trPr>
          <w:trHeight w:val="1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tabs>
                <w:tab w:val="left" w:pos="3564"/>
              </w:tabs>
              <w:ind w:right="-108"/>
              <w:rPr>
                <w:sz w:val="24"/>
                <w:szCs w:val="24"/>
              </w:rPr>
            </w:pPr>
            <w:r w:rsidRPr="00887F8E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72446C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1 914 395 001,5</w:t>
            </w:r>
            <w:r w:rsidR="0072446C">
              <w:rPr>
                <w:sz w:val="24"/>
                <w:szCs w:val="24"/>
              </w:rPr>
              <w:t>0</w:t>
            </w:r>
          </w:p>
        </w:tc>
      </w:tr>
      <w:tr w:rsidR="00887F8E" w:rsidRPr="00887F8E" w:rsidTr="0072446C">
        <w:trPr>
          <w:trHeight w:val="1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jc w:val="both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2 600 000,00</w:t>
            </w:r>
          </w:p>
        </w:tc>
      </w:tr>
      <w:tr w:rsidR="00887F8E" w:rsidRPr="00887F8E" w:rsidTr="0072446C">
        <w:trPr>
          <w:trHeight w:val="1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tabs>
                <w:tab w:val="left" w:pos="3564"/>
              </w:tabs>
              <w:ind w:right="-108"/>
              <w:rPr>
                <w:sz w:val="24"/>
                <w:szCs w:val="24"/>
              </w:rPr>
            </w:pPr>
            <w:r w:rsidRPr="00887F8E">
              <w:rPr>
                <w:color w:val="000000"/>
                <w:sz w:val="24"/>
                <w:szCs w:val="24"/>
              </w:rPr>
              <w:t xml:space="preserve">Программа «Комплексное территориальное развитие МО ГО </w:t>
            </w:r>
            <w:r w:rsidRPr="00887F8E">
              <w:rPr>
                <w:sz w:val="24"/>
                <w:szCs w:val="24"/>
              </w:rPr>
              <w:t>"</w:t>
            </w:r>
            <w:r w:rsidRPr="00887F8E">
              <w:rPr>
                <w:color w:val="000000"/>
                <w:sz w:val="24"/>
                <w:szCs w:val="24"/>
              </w:rPr>
              <w:t>город Дербент</w:t>
            </w:r>
            <w:r w:rsidRPr="00887F8E">
              <w:rPr>
                <w:sz w:val="24"/>
                <w:szCs w:val="24"/>
              </w:rPr>
              <w:t>"</w:t>
            </w:r>
            <w:r w:rsidRPr="00887F8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jc w:val="both"/>
              <w:rPr>
                <w:sz w:val="24"/>
                <w:szCs w:val="24"/>
                <w:lang w:val="en-US"/>
              </w:rPr>
            </w:pPr>
            <w:r w:rsidRPr="00887F8E">
              <w:rPr>
                <w:sz w:val="24"/>
                <w:szCs w:val="24"/>
              </w:rPr>
              <w:t>4920482744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252 780 574,75</w:t>
            </w:r>
          </w:p>
        </w:tc>
      </w:tr>
      <w:tr w:rsidR="00887F8E" w:rsidRPr="00887F8E" w:rsidTr="0072446C">
        <w:trPr>
          <w:trHeight w:val="1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tabs>
                <w:tab w:val="left" w:pos="3564"/>
              </w:tabs>
              <w:ind w:right="-108"/>
              <w:rPr>
                <w:sz w:val="24"/>
                <w:szCs w:val="24"/>
              </w:rPr>
            </w:pPr>
            <w:r w:rsidRPr="00887F8E">
              <w:rPr>
                <w:color w:val="000000"/>
                <w:sz w:val="24"/>
                <w:szCs w:val="24"/>
              </w:rPr>
              <w:t xml:space="preserve">Программа «Комплексное территориальное развитие МО ГО </w:t>
            </w:r>
            <w:r w:rsidRPr="00887F8E">
              <w:rPr>
                <w:sz w:val="24"/>
                <w:szCs w:val="24"/>
              </w:rPr>
              <w:t>"</w:t>
            </w:r>
            <w:r w:rsidRPr="00887F8E">
              <w:rPr>
                <w:color w:val="000000"/>
                <w:sz w:val="24"/>
                <w:szCs w:val="24"/>
              </w:rPr>
              <w:t>город Дербент</w:t>
            </w:r>
            <w:r w:rsidRPr="00887F8E">
              <w:rPr>
                <w:sz w:val="24"/>
                <w:szCs w:val="24"/>
              </w:rPr>
              <w:t>"</w:t>
            </w:r>
            <w:r w:rsidRPr="00887F8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jc w:val="both"/>
              <w:rPr>
                <w:sz w:val="24"/>
                <w:szCs w:val="24"/>
                <w:lang w:val="en-US"/>
              </w:rPr>
            </w:pPr>
            <w:r w:rsidRPr="00887F8E">
              <w:rPr>
                <w:sz w:val="24"/>
                <w:szCs w:val="24"/>
              </w:rPr>
              <w:t>4920482745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202 224 469,16</w:t>
            </w:r>
          </w:p>
        </w:tc>
      </w:tr>
      <w:tr w:rsidR="00887F8E" w:rsidRPr="00887F8E" w:rsidTr="0072446C">
        <w:trPr>
          <w:trHeight w:val="25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Создание новых мест в общеобразовательных организациях в рамках республиканской инвестиционной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49204Д305</w:t>
            </w:r>
            <w:r w:rsidRPr="00887F8E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5 728 008,09</w:t>
            </w:r>
          </w:p>
        </w:tc>
      </w:tr>
      <w:tr w:rsidR="00887F8E" w:rsidRPr="00887F8E" w:rsidTr="0072446C">
        <w:trPr>
          <w:trHeight w:val="55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 в рамках республиканской инвестиционной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491Ю45049</w:t>
            </w:r>
            <w:r w:rsidRPr="00887F8E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531 494 949,50</w:t>
            </w:r>
          </w:p>
        </w:tc>
      </w:tr>
      <w:tr w:rsidR="00887F8E" w:rsidRPr="00887F8E" w:rsidTr="0072446C">
        <w:trPr>
          <w:trHeight w:val="55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 в рамках республиканской инвестиционной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491Ю4Д049</w:t>
            </w:r>
            <w:r w:rsidRPr="00887F8E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919 567 000,00</w:t>
            </w:r>
          </w:p>
        </w:tc>
      </w:tr>
      <w:tr w:rsidR="00887F8E" w:rsidRPr="00887F8E" w:rsidTr="0072446C">
        <w:trPr>
          <w:trHeight w:val="19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50 556 117,29</w:t>
            </w:r>
          </w:p>
        </w:tc>
      </w:tr>
      <w:tr w:rsidR="00887F8E" w:rsidRPr="00887F8E" w:rsidTr="0072446C">
        <w:trPr>
          <w:trHeight w:val="19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Государственная поддержка отраслей культуры.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201Я555193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</w:p>
        </w:tc>
      </w:tr>
      <w:tr w:rsidR="00887F8E" w:rsidRPr="00887F8E" w:rsidTr="0072446C">
        <w:trPr>
          <w:trHeight w:val="19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lastRenderedPageBreak/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4920582750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50 556 117,29</w:t>
            </w:r>
          </w:p>
        </w:tc>
      </w:tr>
      <w:tr w:rsidR="00887F8E" w:rsidRPr="00887F8E" w:rsidTr="0072446C">
        <w:trPr>
          <w:trHeight w:val="19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50 556 117,29</w:t>
            </w:r>
          </w:p>
        </w:tc>
      </w:tr>
      <w:tr w:rsidR="00887F8E" w:rsidRPr="00887F8E" w:rsidTr="0072446C">
        <w:trPr>
          <w:trHeight w:val="19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4920582751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50 556 117,29</w:t>
            </w:r>
          </w:p>
        </w:tc>
      </w:tr>
      <w:tr w:rsidR="00887F8E" w:rsidRPr="00887F8E" w:rsidTr="0072446C">
        <w:trPr>
          <w:trHeight w:val="15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241 602 628,92</w:t>
            </w:r>
          </w:p>
        </w:tc>
      </w:tr>
      <w:tr w:rsidR="00887F8E" w:rsidRPr="00887F8E" w:rsidTr="0072446C">
        <w:trPr>
          <w:trHeight w:val="19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4920982790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236 602 628,92</w:t>
            </w:r>
          </w:p>
        </w:tc>
      </w:tr>
      <w:tr w:rsidR="00887F8E" w:rsidRPr="00887F8E" w:rsidTr="0072446C">
        <w:trPr>
          <w:trHeight w:val="19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left="-81"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9980080004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5 000 000,00</w:t>
            </w:r>
          </w:p>
        </w:tc>
      </w:tr>
      <w:tr w:rsidR="00887F8E" w:rsidRPr="00887F8E" w:rsidTr="0072446C">
        <w:trPr>
          <w:trHeight w:val="22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350 000,00</w:t>
            </w:r>
          </w:p>
        </w:tc>
      </w:tr>
      <w:tr w:rsidR="00887F8E" w:rsidRPr="00887F8E" w:rsidTr="0072446C">
        <w:trPr>
          <w:trHeight w:val="18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4920682760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</w:p>
        </w:tc>
      </w:tr>
      <w:tr w:rsidR="00887F8E" w:rsidRPr="00887F8E" w:rsidTr="0072446C">
        <w:trPr>
          <w:trHeight w:val="18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left="-81"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11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9980011002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350 000,00</w:t>
            </w:r>
          </w:p>
        </w:tc>
      </w:tr>
      <w:tr w:rsidR="00887F8E" w:rsidRPr="00887F8E" w:rsidTr="0072446C">
        <w:trPr>
          <w:trHeight w:val="35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7F8E" w:rsidRPr="00887F8E" w:rsidRDefault="00887F8E" w:rsidP="00887F8E">
            <w:pPr>
              <w:ind w:left="-81" w:right="-108"/>
              <w:rPr>
                <w:b/>
                <w:bCs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 xml:space="preserve">Управление по регулированию </w:t>
            </w:r>
          </w:p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контрактной системы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006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8 158 789,00</w:t>
            </w:r>
          </w:p>
        </w:tc>
      </w:tr>
      <w:tr w:rsidR="00887F8E" w:rsidRPr="00887F8E" w:rsidTr="0072446C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8 158 789,00</w:t>
            </w:r>
          </w:p>
        </w:tc>
      </w:tr>
      <w:tr w:rsidR="00887F8E" w:rsidRPr="00887F8E" w:rsidTr="0072446C">
        <w:trPr>
          <w:trHeight w:val="20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80" w:right="-137" w:hanging="1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     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8 158 789,00</w:t>
            </w:r>
          </w:p>
        </w:tc>
      </w:tr>
      <w:tr w:rsidR="00887F8E" w:rsidRPr="00887F8E" w:rsidTr="0072446C">
        <w:trPr>
          <w:trHeight w:val="16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Финансовое обеспечение выполнений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8 158 789,00</w:t>
            </w:r>
          </w:p>
        </w:tc>
      </w:tr>
      <w:tr w:rsidR="00887F8E" w:rsidRPr="00887F8E" w:rsidTr="0072446C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8 058 789,00</w:t>
            </w:r>
          </w:p>
        </w:tc>
      </w:tr>
      <w:tr w:rsidR="00887F8E" w:rsidRPr="00887F8E" w:rsidTr="0072446C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  <w:lang w:val="en-US"/>
              </w:rPr>
            </w:pPr>
            <w:r w:rsidRPr="00887F8E">
              <w:rPr>
                <w:sz w:val="24"/>
                <w:szCs w:val="24"/>
              </w:rPr>
              <w:t>9980020015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100 000,00</w:t>
            </w:r>
          </w:p>
        </w:tc>
      </w:tr>
      <w:tr w:rsidR="00887F8E" w:rsidRPr="00887F8E" w:rsidTr="0072446C">
        <w:trPr>
          <w:trHeight w:val="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МКУ «Управление архитектуры и градостроительства» администрации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b/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108" w:firstLine="284"/>
              <w:jc w:val="right"/>
              <w:rPr>
                <w:b/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19 235 859,00</w:t>
            </w:r>
          </w:p>
        </w:tc>
      </w:tr>
      <w:tr w:rsidR="00887F8E" w:rsidRPr="00887F8E" w:rsidTr="0072446C">
        <w:trPr>
          <w:trHeight w:val="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9980040008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18 903 859,00</w:t>
            </w:r>
          </w:p>
        </w:tc>
      </w:tr>
      <w:tr w:rsidR="00887F8E" w:rsidRPr="00887F8E" w:rsidTr="0072446C">
        <w:trPr>
          <w:trHeight w:val="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9980040008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</w:p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332 000,00</w:t>
            </w:r>
          </w:p>
        </w:tc>
      </w:tr>
      <w:tr w:rsidR="00887F8E" w:rsidRPr="00887F8E" w:rsidTr="0072446C">
        <w:trPr>
          <w:trHeight w:val="53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color w:val="000000"/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lastRenderedPageBreak/>
              <w:t>МКУ «Управление культуры, молодёжной политики и спорта» администрации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108 515 434,57</w:t>
            </w:r>
          </w:p>
        </w:tc>
      </w:tr>
      <w:tr w:rsidR="00887F8E" w:rsidRPr="00887F8E" w:rsidTr="0072446C">
        <w:trPr>
          <w:trHeight w:val="53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Другие вопросы в области национальной безопасности и правоохранительной </w:t>
            </w:r>
          </w:p>
          <w:p w:rsidR="00887F8E" w:rsidRPr="00887F8E" w:rsidRDefault="00887F8E" w:rsidP="00887F8E">
            <w:pPr>
              <w:ind w:left="-96" w:right="-108" w:firstLine="14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1 606 600,00</w:t>
            </w:r>
          </w:p>
        </w:tc>
      </w:tr>
      <w:tr w:rsidR="00887F8E" w:rsidRPr="00887F8E" w:rsidTr="0072446C">
        <w:trPr>
          <w:trHeight w:val="15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72446C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Муниципальная Комплексная программа по противодействию идеологии терроризма в г. Дербенте на 202</w:t>
            </w:r>
            <w:r w:rsidR="0072446C">
              <w:rPr>
                <w:sz w:val="24"/>
                <w:szCs w:val="24"/>
              </w:rPr>
              <w:t>7-2029</w:t>
            </w:r>
            <w:r w:rsidRPr="00887F8E">
              <w:rPr>
                <w:sz w:val="24"/>
                <w:szCs w:val="24"/>
              </w:rPr>
              <w:t xml:space="preserve"> годы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b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690 000,00</w:t>
            </w:r>
          </w:p>
        </w:tc>
      </w:tr>
      <w:tr w:rsidR="00887F8E" w:rsidRPr="00887F8E" w:rsidTr="0072446C">
        <w:trPr>
          <w:trHeight w:val="36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690 000,00</w:t>
            </w:r>
          </w:p>
        </w:tc>
      </w:tr>
      <w:tr w:rsidR="00887F8E" w:rsidRPr="00887F8E" w:rsidTr="0072446C">
        <w:trPr>
          <w:trHeight w:val="13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Целевая программа «Комплексные меры</w:t>
            </w:r>
          </w:p>
          <w:p w:rsidR="00887F8E" w:rsidRPr="00887F8E" w:rsidRDefault="00887F8E" w:rsidP="0072446C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противодействия злоупотреблению наркотическими средствами и их незаконному обороту в г. Дербенте на 202</w:t>
            </w:r>
            <w:r w:rsidR="0072446C">
              <w:rPr>
                <w:sz w:val="24"/>
                <w:szCs w:val="24"/>
              </w:rPr>
              <w:t>7</w:t>
            </w:r>
            <w:r w:rsidRPr="00887F8E">
              <w:rPr>
                <w:sz w:val="24"/>
                <w:szCs w:val="24"/>
              </w:rPr>
              <w:t>-202</w:t>
            </w:r>
            <w:r w:rsidR="0072446C">
              <w:rPr>
                <w:sz w:val="24"/>
                <w:szCs w:val="24"/>
              </w:rPr>
              <w:t>9</w:t>
            </w:r>
            <w:r w:rsidRPr="00887F8E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383 300,00</w:t>
            </w:r>
          </w:p>
        </w:tc>
      </w:tr>
      <w:tr w:rsidR="00887F8E" w:rsidRPr="00887F8E" w:rsidTr="0072446C">
        <w:trPr>
          <w:trHeight w:val="24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383 300,00</w:t>
            </w:r>
          </w:p>
        </w:tc>
      </w:tr>
      <w:tr w:rsidR="00887F8E" w:rsidRPr="00887F8E" w:rsidTr="0072446C">
        <w:trPr>
          <w:trHeight w:val="20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72446C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Целевая программа «Развитие межнациональных и межконфессиональных отношений на 202</w:t>
            </w:r>
            <w:r w:rsidR="0072446C">
              <w:rPr>
                <w:sz w:val="24"/>
                <w:szCs w:val="24"/>
              </w:rPr>
              <w:t>7</w:t>
            </w:r>
            <w:r w:rsidRPr="00887F8E">
              <w:rPr>
                <w:sz w:val="24"/>
                <w:szCs w:val="24"/>
              </w:rPr>
              <w:t>-202</w:t>
            </w:r>
            <w:r w:rsidR="0072446C">
              <w:rPr>
                <w:sz w:val="24"/>
                <w:szCs w:val="24"/>
              </w:rPr>
              <w:t>9</w:t>
            </w:r>
            <w:r w:rsidRPr="00887F8E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b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243 000,00</w:t>
            </w:r>
          </w:p>
        </w:tc>
      </w:tr>
      <w:tr w:rsidR="00887F8E" w:rsidRPr="00887F8E" w:rsidTr="0072446C">
        <w:trPr>
          <w:trHeight w:val="28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243 000,00</w:t>
            </w:r>
          </w:p>
        </w:tc>
      </w:tr>
      <w:tr w:rsidR="00887F8E" w:rsidRPr="00887F8E" w:rsidTr="0072446C">
        <w:trPr>
          <w:trHeight w:val="28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72446C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Целевая программа «Профилактика правонарушений на 202</w:t>
            </w:r>
            <w:r w:rsidR="0072446C">
              <w:rPr>
                <w:sz w:val="24"/>
                <w:szCs w:val="24"/>
              </w:rPr>
              <w:t>7</w:t>
            </w:r>
            <w:r w:rsidRPr="00887F8E">
              <w:rPr>
                <w:sz w:val="24"/>
                <w:szCs w:val="24"/>
              </w:rPr>
              <w:t>-202</w:t>
            </w:r>
            <w:r w:rsidR="0072446C">
              <w:rPr>
                <w:sz w:val="24"/>
                <w:szCs w:val="24"/>
              </w:rPr>
              <w:t>9</w:t>
            </w:r>
            <w:r w:rsidRPr="00887F8E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290 300,00</w:t>
            </w:r>
          </w:p>
        </w:tc>
      </w:tr>
      <w:tr w:rsidR="00887F8E" w:rsidRPr="00887F8E" w:rsidTr="0072446C">
        <w:trPr>
          <w:trHeight w:val="28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290 300,00</w:t>
            </w:r>
          </w:p>
        </w:tc>
      </w:tr>
      <w:tr w:rsidR="00887F8E" w:rsidRPr="00887F8E" w:rsidTr="0072446C">
        <w:trPr>
          <w:trHeight w:val="27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МБУ «Центр развития туризма» ГО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12 493 912,00</w:t>
            </w:r>
          </w:p>
        </w:tc>
      </w:tr>
      <w:tr w:rsidR="00887F8E" w:rsidRPr="00887F8E" w:rsidTr="0072446C">
        <w:trPr>
          <w:trHeight w:val="53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9980040005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12 493 912,00</w:t>
            </w:r>
          </w:p>
        </w:tc>
      </w:tr>
      <w:tr w:rsidR="00887F8E" w:rsidRPr="00887F8E" w:rsidTr="0072446C">
        <w:trPr>
          <w:trHeight w:val="14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МБУ «Детская музыкальная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19 274 653,00</w:t>
            </w:r>
          </w:p>
        </w:tc>
      </w:tr>
      <w:tr w:rsidR="00887F8E" w:rsidRPr="00887F8E" w:rsidTr="0072446C">
        <w:trPr>
          <w:trHeight w:val="13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19 274 653,00</w:t>
            </w:r>
          </w:p>
        </w:tc>
      </w:tr>
      <w:tr w:rsidR="00887F8E" w:rsidRPr="00887F8E" w:rsidTr="0072446C">
        <w:trPr>
          <w:trHeight w:val="28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19 274 653,00</w:t>
            </w:r>
          </w:p>
        </w:tc>
      </w:tr>
      <w:tr w:rsidR="00887F8E" w:rsidRPr="00887F8E" w:rsidTr="0072446C">
        <w:trPr>
          <w:trHeight w:val="12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19 274 653,00</w:t>
            </w:r>
          </w:p>
        </w:tc>
      </w:tr>
      <w:tr w:rsidR="00887F8E" w:rsidRPr="00887F8E" w:rsidTr="0072446C">
        <w:trPr>
          <w:trHeight w:val="12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МБУ «Детская музыкальная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13 993 253,00</w:t>
            </w:r>
          </w:p>
        </w:tc>
      </w:tr>
      <w:tr w:rsidR="00887F8E" w:rsidRPr="00887F8E" w:rsidTr="0072446C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13 993 253,00</w:t>
            </w:r>
          </w:p>
        </w:tc>
      </w:tr>
      <w:tr w:rsidR="00887F8E" w:rsidRPr="00887F8E" w:rsidTr="0072446C">
        <w:trPr>
          <w:trHeight w:val="9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13 993 253,00</w:t>
            </w:r>
          </w:p>
        </w:tc>
      </w:tr>
      <w:tr w:rsidR="00887F8E" w:rsidRPr="00887F8E" w:rsidTr="0072446C">
        <w:trPr>
          <w:trHeight w:val="28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13 993 253,00</w:t>
            </w:r>
          </w:p>
        </w:tc>
      </w:tr>
      <w:tr w:rsidR="00887F8E" w:rsidRPr="00887F8E" w:rsidTr="0072446C">
        <w:trPr>
          <w:trHeight w:val="27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lastRenderedPageBreak/>
              <w:t>МБОУДОД «Детская школа искусств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12 776 334,00</w:t>
            </w:r>
          </w:p>
        </w:tc>
      </w:tr>
      <w:tr w:rsidR="00887F8E" w:rsidRPr="00887F8E" w:rsidTr="0072446C">
        <w:trPr>
          <w:trHeight w:val="27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12 776 334,00</w:t>
            </w:r>
          </w:p>
        </w:tc>
      </w:tr>
      <w:tr w:rsidR="00887F8E" w:rsidRPr="00887F8E" w:rsidTr="0072446C">
        <w:trPr>
          <w:trHeight w:val="8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12 776 334,00</w:t>
            </w:r>
          </w:p>
        </w:tc>
      </w:tr>
      <w:tr w:rsidR="00887F8E" w:rsidRPr="00887F8E" w:rsidTr="0072446C">
        <w:trPr>
          <w:trHeight w:val="27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12 776 334,00</w:t>
            </w:r>
          </w:p>
        </w:tc>
      </w:tr>
      <w:tr w:rsidR="00887F8E" w:rsidRPr="00887F8E" w:rsidTr="0072446C">
        <w:trPr>
          <w:trHeight w:val="7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МБОУДОД «Детская школа искусств №3»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6 126 578,00</w:t>
            </w:r>
          </w:p>
        </w:tc>
      </w:tr>
      <w:tr w:rsidR="00887F8E" w:rsidRPr="00887F8E" w:rsidTr="0072446C">
        <w:trPr>
          <w:trHeight w:val="27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6 126 578,00</w:t>
            </w:r>
          </w:p>
        </w:tc>
      </w:tr>
      <w:tr w:rsidR="00887F8E" w:rsidRPr="00887F8E" w:rsidTr="0072446C">
        <w:trPr>
          <w:trHeight w:val="28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6 126 578,00</w:t>
            </w:r>
          </w:p>
        </w:tc>
      </w:tr>
      <w:tr w:rsidR="00887F8E" w:rsidRPr="00887F8E" w:rsidTr="0072446C">
        <w:trPr>
          <w:trHeight w:val="1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  <w:highlight w:val="yellow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  <w:highlight w:val="yellow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6 126 578,00</w:t>
            </w:r>
          </w:p>
        </w:tc>
      </w:tr>
      <w:tr w:rsidR="0072446C" w:rsidRPr="00887F8E" w:rsidTr="0072446C">
        <w:trPr>
          <w:trHeight w:val="1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446C" w:rsidRPr="00887F8E" w:rsidRDefault="0072446C" w:rsidP="0072446C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МБУ «Школа креативных индустрий»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Default="0072446C" w:rsidP="0072446C">
            <w:pPr>
              <w:jc w:val="right"/>
            </w:pPr>
            <w:r w:rsidRPr="00DA0441">
              <w:rPr>
                <w:sz w:val="24"/>
                <w:szCs w:val="24"/>
              </w:rPr>
              <w:t>1 795 182,00</w:t>
            </w:r>
          </w:p>
        </w:tc>
      </w:tr>
      <w:tr w:rsidR="0072446C" w:rsidRPr="00887F8E" w:rsidTr="0072446C">
        <w:trPr>
          <w:trHeight w:val="1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446C" w:rsidRPr="00887F8E" w:rsidRDefault="0072446C" w:rsidP="0072446C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Default="0072446C" w:rsidP="0072446C">
            <w:pPr>
              <w:jc w:val="right"/>
            </w:pPr>
            <w:r w:rsidRPr="00DA0441">
              <w:rPr>
                <w:sz w:val="24"/>
                <w:szCs w:val="24"/>
              </w:rPr>
              <w:t>1 795 182,00</w:t>
            </w:r>
          </w:p>
        </w:tc>
      </w:tr>
      <w:tr w:rsidR="0072446C" w:rsidRPr="00887F8E" w:rsidTr="0072446C">
        <w:trPr>
          <w:trHeight w:val="1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446C" w:rsidRPr="00887F8E" w:rsidRDefault="0072446C" w:rsidP="0072446C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Pr="00887F8E" w:rsidRDefault="0072446C" w:rsidP="0072446C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2446C" w:rsidRDefault="0072446C" w:rsidP="0072446C">
            <w:pPr>
              <w:jc w:val="right"/>
            </w:pPr>
            <w:r w:rsidRPr="00DA0441">
              <w:rPr>
                <w:sz w:val="24"/>
                <w:szCs w:val="24"/>
              </w:rPr>
              <w:t>1 795 182,00</w:t>
            </w:r>
          </w:p>
        </w:tc>
      </w:tr>
      <w:tr w:rsidR="00887F8E" w:rsidRPr="00887F8E" w:rsidTr="0072446C">
        <w:trPr>
          <w:trHeight w:val="1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  <w:highlight w:val="yellow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  <w:highlight w:val="yellow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1 795 182,00</w:t>
            </w:r>
          </w:p>
        </w:tc>
      </w:tr>
      <w:tr w:rsidR="00887F8E" w:rsidRPr="00887F8E" w:rsidTr="0072446C">
        <w:trPr>
          <w:trHeight w:val="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МКУ «</w:t>
            </w:r>
            <w:proofErr w:type="spellStart"/>
            <w:r w:rsidRPr="00887F8E">
              <w:rPr>
                <w:sz w:val="24"/>
                <w:szCs w:val="24"/>
              </w:rPr>
              <w:t>УКМПиС</w:t>
            </w:r>
            <w:proofErr w:type="spellEnd"/>
            <w:r w:rsidRPr="00887F8E">
              <w:rPr>
                <w:sz w:val="24"/>
                <w:szCs w:val="24"/>
              </w:rPr>
              <w:t>» (молодежная политика)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5 324 542,00</w:t>
            </w:r>
          </w:p>
        </w:tc>
      </w:tr>
      <w:tr w:rsidR="00887F8E" w:rsidRPr="00887F8E" w:rsidTr="0072446C">
        <w:trPr>
          <w:trHeight w:val="13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 600 000,00</w:t>
            </w:r>
          </w:p>
        </w:tc>
      </w:tr>
      <w:tr w:rsidR="00887F8E" w:rsidRPr="00887F8E" w:rsidTr="0072446C">
        <w:trPr>
          <w:trHeight w:val="13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 600 000,00</w:t>
            </w:r>
          </w:p>
        </w:tc>
      </w:tr>
      <w:tr w:rsidR="00887F8E" w:rsidRPr="00887F8E" w:rsidTr="0072446C">
        <w:trPr>
          <w:trHeight w:val="2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Финансовое обеспечение выполнения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2 089 800,00</w:t>
            </w:r>
          </w:p>
        </w:tc>
      </w:tr>
      <w:tr w:rsidR="00887F8E" w:rsidRPr="00887F8E" w:rsidTr="0072446C">
        <w:trPr>
          <w:trHeight w:val="26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2 089 800,00</w:t>
            </w:r>
          </w:p>
        </w:tc>
      </w:tr>
      <w:tr w:rsidR="00887F8E" w:rsidRPr="00887F8E" w:rsidTr="0072446C">
        <w:trPr>
          <w:trHeight w:val="26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МБУ «Молодежный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2 634 742,00</w:t>
            </w:r>
          </w:p>
        </w:tc>
      </w:tr>
      <w:tr w:rsidR="00887F8E" w:rsidRPr="00887F8E" w:rsidTr="0072446C">
        <w:trPr>
          <w:trHeight w:val="26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2 634 742,00</w:t>
            </w:r>
          </w:p>
        </w:tc>
      </w:tr>
      <w:tr w:rsidR="00887F8E" w:rsidRPr="00887F8E" w:rsidTr="0072446C">
        <w:trPr>
          <w:trHeight w:val="26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24 345 564,00</w:t>
            </w:r>
          </w:p>
        </w:tc>
      </w:tr>
      <w:tr w:rsidR="00887F8E" w:rsidRPr="00887F8E" w:rsidTr="0072446C">
        <w:trPr>
          <w:trHeight w:val="26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МБУ «Централизованная библиотечная система»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9980080000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9 895 688,00</w:t>
            </w:r>
          </w:p>
        </w:tc>
      </w:tr>
      <w:tr w:rsidR="00887F8E" w:rsidRPr="00887F8E" w:rsidTr="0072446C">
        <w:trPr>
          <w:trHeight w:val="25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9980080000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9 895 688,00</w:t>
            </w:r>
          </w:p>
        </w:tc>
      </w:tr>
      <w:tr w:rsidR="00887F8E" w:rsidRPr="00887F8E" w:rsidTr="0072446C">
        <w:trPr>
          <w:trHeight w:val="1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МБУ «Муниципальный </w:t>
            </w:r>
            <w:proofErr w:type="spellStart"/>
            <w:r w:rsidRPr="00887F8E">
              <w:rPr>
                <w:sz w:val="24"/>
                <w:szCs w:val="24"/>
              </w:rPr>
              <w:t>горско</w:t>
            </w:r>
            <w:proofErr w:type="spellEnd"/>
            <w:r w:rsidRPr="00887F8E">
              <w:rPr>
                <w:sz w:val="24"/>
                <w:szCs w:val="24"/>
              </w:rPr>
              <w:t>-еврейский театр»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9980080001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4 517 398,00</w:t>
            </w:r>
          </w:p>
        </w:tc>
      </w:tr>
      <w:tr w:rsidR="00887F8E" w:rsidRPr="00887F8E" w:rsidTr="0072446C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6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Предоставление субсидий бюджетным </w:t>
            </w:r>
          </w:p>
          <w:p w:rsidR="00887F8E" w:rsidRPr="00887F8E" w:rsidRDefault="00887F8E" w:rsidP="00887F8E">
            <w:pPr>
              <w:ind w:left="-96" w:right="-108" w:firstLine="16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9980080001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4 517 398,00</w:t>
            </w:r>
          </w:p>
        </w:tc>
      </w:tr>
      <w:tr w:rsidR="00887F8E" w:rsidRPr="00887F8E" w:rsidTr="0072446C">
        <w:trPr>
          <w:trHeight w:val="27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МБУ «Ансамбль танца Дагестана "Дербент"»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9980080002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8 007 272,00</w:t>
            </w:r>
          </w:p>
        </w:tc>
      </w:tr>
      <w:tr w:rsidR="00887F8E" w:rsidRPr="00887F8E" w:rsidTr="0072446C">
        <w:trPr>
          <w:trHeight w:val="26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9980080002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8 007 272,00</w:t>
            </w:r>
          </w:p>
        </w:tc>
      </w:tr>
      <w:tr w:rsidR="00887F8E" w:rsidRPr="00887F8E" w:rsidTr="0072446C">
        <w:trPr>
          <w:trHeight w:val="26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6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МБУ «Дербентский историко-архитектурный и художественный музей-заповедник»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9980080003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1 925 206,00</w:t>
            </w:r>
          </w:p>
        </w:tc>
      </w:tr>
      <w:tr w:rsidR="00887F8E" w:rsidRPr="00887F8E" w:rsidTr="0072446C">
        <w:trPr>
          <w:trHeight w:val="26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9980080003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1 925 206,00</w:t>
            </w:r>
          </w:p>
        </w:tc>
      </w:tr>
      <w:tr w:rsidR="00887F8E" w:rsidRPr="00887F8E" w:rsidTr="0072446C">
        <w:trPr>
          <w:trHeight w:val="25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lastRenderedPageBreak/>
              <w:t>МКУ «</w:t>
            </w:r>
            <w:proofErr w:type="spellStart"/>
            <w:r w:rsidRPr="00887F8E">
              <w:rPr>
                <w:sz w:val="24"/>
                <w:szCs w:val="24"/>
              </w:rPr>
              <w:t>УКМПиС</w:t>
            </w:r>
            <w:proofErr w:type="spellEnd"/>
            <w:r w:rsidRPr="00887F8E">
              <w:rPr>
                <w:sz w:val="24"/>
                <w:szCs w:val="24"/>
              </w:rPr>
              <w:t>» (культура)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72446C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9 877 470,57</w:t>
            </w:r>
          </w:p>
        </w:tc>
      </w:tr>
      <w:tr w:rsidR="00887F8E" w:rsidRPr="00887F8E" w:rsidTr="0072446C">
        <w:trPr>
          <w:trHeight w:val="11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9980080003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5 724 634,00</w:t>
            </w:r>
          </w:p>
        </w:tc>
      </w:tr>
      <w:tr w:rsidR="00887F8E" w:rsidRPr="00887F8E" w:rsidTr="0072446C">
        <w:trPr>
          <w:trHeight w:val="26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9980080003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2 000 000,00</w:t>
            </w:r>
          </w:p>
        </w:tc>
      </w:tr>
      <w:tr w:rsidR="00887F8E" w:rsidRPr="00887F8E" w:rsidTr="0072446C">
        <w:trPr>
          <w:trHeight w:val="26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  <w:highlight w:val="yellow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  <w:highlight w:val="yellow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20206</w:t>
            </w:r>
            <w:r w:rsidRPr="00887F8E">
              <w:rPr>
                <w:sz w:val="24"/>
                <w:szCs w:val="24"/>
                <w:lang w:val="en-US"/>
              </w:rPr>
              <w:t>R</w:t>
            </w:r>
            <w:r w:rsidRPr="00887F8E">
              <w:rPr>
                <w:sz w:val="24"/>
                <w:szCs w:val="24"/>
              </w:rPr>
              <w:t>3530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2 152 836,57</w:t>
            </w:r>
          </w:p>
        </w:tc>
      </w:tr>
      <w:tr w:rsidR="00887F8E" w:rsidRPr="00887F8E" w:rsidTr="0072446C">
        <w:trPr>
          <w:trHeight w:val="25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901 346,00</w:t>
            </w:r>
          </w:p>
        </w:tc>
      </w:tr>
      <w:tr w:rsidR="00887F8E" w:rsidRPr="00887F8E" w:rsidTr="0072446C">
        <w:trPr>
          <w:trHeight w:val="25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300 000,00</w:t>
            </w:r>
          </w:p>
        </w:tc>
      </w:tr>
      <w:tr w:rsidR="00887F8E" w:rsidRPr="00887F8E" w:rsidTr="0072446C">
        <w:trPr>
          <w:trHeight w:val="25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300 000,00</w:t>
            </w:r>
          </w:p>
        </w:tc>
      </w:tr>
      <w:tr w:rsidR="00887F8E" w:rsidRPr="00887F8E" w:rsidTr="0072446C">
        <w:trPr>
          <w:trHeight w:val="25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601 346,00</w:t>
            </w:r>
          </w:p>
        </w:tc>
      </w:tr>
      <w:tr w:rsidR="00887F8E" w:rsidRPr="00887F8E" w:rsidTr="0072446C">
        <w:trPr>
          <w:trHeight w:val="26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601 346,00</w:t>
            </w:r>
          </w:p>
        </w:tc>
      </w:tr>
      <w:tr w:rsidR="00887F8E" w:rsidRPr="00887F8E" w:rsidTr="0072446C">
        <w:trPr>
          <w:trHeight w:val="25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 xml:space="preserve">Муниципальное казённое учреждение «Дербентское городское управление образования»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31"/>
              <w:jc w:val="right"/>
              <w:rPr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966 722 589,85</w:t>
            </w:r>
          </w:p>
        </w:tc>
      </w:tr>
      <w:tr w:rsidR="00887F8E" w:rsidRPr="00887F8E" w:rsidTr="0072446C">
        <w:trPr>
          <w:trHeight w:val="24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354 149 088,00</w:t>
            </w:r>
          </w:p>
        </w:tc>
      </w:tr>
      <w:tr w:rsidR="00887F8E" w:rsidRPr="00887F8E" w:rsidTr="0072446C">
        <w:trPr>
          <w:trHeight w:val="24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354 149 088,00</w:t>
            </w:r>
          </w:p>
        </w:tc>
      </w:tr>
      <w:tr w:rsidR="00887F8E" w:rsidRPr="00887F8E" w:rsidTr="0072446C">
        <w:trPr>
          <w:trHeight w:val="26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354 149 088,00</w:t>
            </w:r>
          </w:p>
        </w:tc>
      </w:tr>
      <w:tr w:rsidR="00887F8E" w:rsidRPr="00887F8E" w:rsidTr="0072446C">
        <w:trPr>
          <w:trHeight w:val="26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439 066 068,85</w:t>
            </w:r>
          </w:p>
        </w:tc>
      </w:tr>
      <w:tr w:rsidR="00887F8E" w:rsidRPr="00887F8E" w:rsidTr="0072446C">
        <w:trPr>
          <w:trHeight w:val="31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155 211 122,00</w:t>
            </w:r>
          </w:p>
        </w:tc>
      </w:tr>
      <w:tr w:rsidR="00887F8E" w:rsidRPr="00887F8E" w:rsidTr="0072446C">
        <w:trPr>
          <w:trHeight w:val="31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155 211 122,00</w:t>
            </w:r>
          </w:p>
        </w:tc>
      </w:tr>
      <w:tr w:rsidR="00887F8E" w:rsidRPr="00887F8E" w:rsidTr="0072446C">
        <w:trPr>
          <w:trHeight w:val="24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Социальное обеспечение и иные выплаты населению (Компенсация на обеспечение двухразовым питанием обучающихся с ОВЗ)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194028185И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6 526 547,50</w:t>
            </w:r>
          </w:p>
        </w:tc>
      </w:tr>
      <w:tr w:rsidR="00887F8E" w:rsidRPr="00887F8E" w:rsidTr="0072446C">
        <w:trPr>
          <w:trHeight w:val="46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194028185С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3 170 982,42</w:t>
            </w:r>
          </w:p>
        </w:tc>
      </w:tr>
      <w:tr w:rsidR="00887F8E" w:rsidRPr="00887F8E" w:rsidTr="0072446C">
        <w:trPr>
          <w:trHeight w:val="40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194028185П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62 467,00</w:t>
            </w:r>
          </w:p>
        </w:tc>
      </w:tr>
      <w:tr w:rsidR="00887F8E" w:rsidRPr="00887F8E" w:rsidTr="0072446C">
        <w:trPr>
          <w:trHeight w:val="31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межбюджетные трансферты (ежемесячное вознаграждение за классное руководство педагогическим работникам)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191Ю653030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57 571 209,00</w:t>
            </w:r>
          </w:p>
        </w:tc>
      </w:tr>
      <w:tr w:rsidR="00887F8E" w:rsidRPr="00887F8E" w:rsidTr="0072446C">
        <w:trPr>
          <w:trHeight w:val="31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lastRenderedPageBreak/>
              <w:t>Предоставление субсидий бюджетным учреждениям (обеспечение бесплатным горячим питанием)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19402</w:t>
            </w:r>
            <w:r w:rsidRPr="00887F8E">
              <w:rPr>
                <w:sz w:val="24"/>
                <w:szCs w:val="24"/>
                <w:lang w:val="en-US"/>
              </w:rPr>
              <w:t>R</w:t>
            </w:r>
            <w:r w:rsidRPr="00887F8E">
              <w:rPr>
                <w:sz w:val="24"/>
                <w:szCs w:val="24"/>
              </w:rPr>
              <w:t>3040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107 616 242,23</w:t>
            </w:r>
          </w:p>
        </w:tc>
      </w:tr>
      <w:tr w:rsidR="00887F8E" w:rsidRPr="00887F8E" w:rsidTr="0072446C">
        <w:trPr>
          <w:trHeight w:val="31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межбюджетные трансферты 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194022207А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1 799 168,70</w:t>
            </w:r>
          </w:p>
        </w:tc>
      </w:tr>
      <w:tr w:rsidR="00887F8E" w:rsidRPr="00887F8E" w:rsidTr="0072446C">
        <w:trPr>
          <w:trHeight w:val="13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98 434 950,00</w:t>
            </w:r>
          </w:p>
        </w:tc>
      </w:tr>
      <w:tr w:rsidR="00887F8E" w:rsidRPr="00887F8E" w:rsidTr="0072446C">
        <w:trPr>
          <w:trHeight w:val="42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98 434 950,00</w:t>
            </w:r>
          </w:p>
        </w:tc>
      </w:tr>
      <w:tr w:rsidR="00887F8E" w:rsidRPr="00887F8E" w:rsidTr="0072446C">
        <w:trPr>
          <w:trHeight w:val="31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98 434 950,00</w:t>
            </w:r>
          </w:p>
        </w:tc>
      </w:tr>
      <w:tr w:rsidR="00887F8E" w:rsidRPr="00887F8E" w:rsidTr="0072446C">
        <w:trPr>
          <w:trHeight w:val="31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 (проект «Успех каждого ребёнка»)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1200070000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8 673 380,00</w:t>
            </w:r>
          </w:p>
        </w:tc>
      </w:tr>
      <w:tr w:rsidR="00887F8E" w:rsidRPr="00887F8E" w:rsidTr="0072446C">
        <w:trPr>
          <w:trHeight w:val="25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34 073 614,00</w:t>
            </w:r>
          </w:p>
        </w:tc>
      </w:tr>
      <w:tr w:rsidR="00887F8E" w:rsidRPr="00887F8E" w:rsidTr="0072446C">
        <w:trPr>
          <w:trHeight w:val="24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34 073 614,00</w:t>
            </w:r>
          </w:p>
        </w:tc>
      </w:tr>
      <w:tr w:rsidR="00887F8E" w:rsidRPr="00887F8E" w:rsidTr="0072446C">
        <w:trPr>
          <w:trHeight w:val="42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34 073 614,00</w:t>
            </w:r>
          </w:p>
        </w:tc>
      </w:tr>
      <w:tr w:rsidR="00887F8E" w:rsidRPr="00887F8E" w:rsidTr="0072446C">
        <w:trPr>
          <w:trHeight w:val="31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104" w:firstLine="22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 w:hanging="106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34 073 614,00</w:t>
            </w:r>
          </w:p>
        </w:tc>
      </w:tr>
      <w:tr w:rsidR="00887F8E" w:rsidRPr="00887F8E" w:rsidTr="0072446C">
        <w:trPr>
          <w:trHeight w:val="17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 w:hanging="106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35 617 904,00</w:t>
            </w:r>
          </w:p>
        </w:tc>
      </w:tr>
      <w:tr w:rsidR="00887F8E" w:rsidRPr="00887F8E" w:rsidTr="0072446C">
        <w:trPr>
          <w:trHeight w:val="17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 w:hanging="106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1100070000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3 291 457,00</w:t>
            </w:r>
          </w:p>
        </w:tc>
      </w:tr>
      <w:tr w:rsidR="00887F8E" w:rsidRPr="00887F8E" w:rsidTr="0072446C">
        <w:trPr>
          <w:trHeight w:val="23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 w:hanging="106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1100700000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3 291 457,00</w:t>
            </w:r>
          </w:p>
        </w:tc>
      </w:tr>
      <w:tr w:rsidR="00887F8E" w:rsidRPr="00887F8E" w:rsidTr="0072446C">
        <w:trPr>
          <w:trHeight w:val="12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 (мероприятия по обеспечению деятельности советников директора по воспитанию и взаимодействию с детскими общественными объединениями)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 w:hanging="106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191Ю651790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6 950 809,00</w:t>
            </w:r>
          </w:p>
        </w:tc>
      </w:tr>
      <w:tr w:rsidR="00887F8E" w:rsidRPr="00887F8E" w:rsidTr="0072446C">
        <w:trPr>
          <w:trHeight w:val="23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межбюджетные трансферты.</w:t>
            </w:r>
          </w:p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 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 w:hanging="106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191Ю650500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2 676 782,00</w:t>
            </w:r>
          </w:p>
        </w:tc>
      </w:tr>
      <w:tr w:rsidR="00887F8E" w:rsidRPr="00887F8E" w:rsidTr="0072446C">
        <w:trPr>
          <w:trHeight w:val="23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 Иные межбюджетные трансферты.</w:t>
            </w:r>
          </w:p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 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 w:hanging="106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194072209Л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2 160 000,00</w:t>
            </w:r>
          </w:p>
        </w:tc>
      </w:tr>
      <w:tr w:rsidR="00887F8E" w:rsidRPr="00887F8E" w:rsidTr="0072446C">
        <w:trPr>
          <w:trHeight w:val="23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МКУ «ДГУО» (содержание)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20 538 856,00</w:t>
            </w:r>
          </w:p>
        </w:tc>
      </w:tr>
      <w:tr w:rsidR="00887F8E" w:rsidRPr="00887F8E" w:rsidTr="0072446C">
        <w:trPr>
          <w:trHeight w:val="23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19 069 585,00</w:t>
            </w:r>
          </w:p>
        </w:tc>
      </w:tr>
      <w:tr w:rsidR="00887F8E" w:rsidRPr="00887F8E" w:rsidTr="0072446C">
        <w:trPr>
          <w:trHeight w:val="38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1 404 000,00</w:t>
            </w:r>
          </w:p>
        </w:tc>
      </w:tr>
      <w:tr w:rsidR="00887F8E" w:rsidRPr="00887F8E" w:rsidTr="0072446C">
        <w:trPr>
          <w:trHeight w:val="30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9980070009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65 271,00</w:t>
            </w:r>
          </w:p>
        </w:tc>
      </w:tr>
      <w:tr w:rsidR="00887F8E" w:rsidRPr="00887F8E" w:rsidTr="0072446C">
        <w:trPr>
          <w:trHeight w:val="10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16 586 000,00</w:t>
            </w:r>
          </w:p>
        </w:tc>
      </w:tr>
      <w:tr w:rsidR="00887F8E" w:rsidRPr="00887F8E" w:rsidTr="0072446C">
        <w:trPr>
          <w:trHeight w:val="30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Социальное обеспечение и иные выплаты населению (компенсация родительской платы)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2240271540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16 586 000,00</w:t>
            </w:r>
          </w:p>
        </w:tc>
      </w:tr>
      <w:tr w:rsidR="00887F8E" w:rsidRPr="00887F8E" w:rsidTr="0072446C">
        <w:trPr>
          <w:trHeight w:val="30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87 229 915,00</w:t>
            </w:r>
          </w:p>
        </w:tc>
      </w:tr>
      <w:tr w:rsidR="00887F8E" w:rsidRPr="00887F8E" w:rsidTr="0072446C">
        <w:trPr>
          <w:trHeight w:val="30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9980011002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300 000,00</w:t>
            </w:r>
          </w:p>
        </w:tc>
      </w:tr>
      <w:tr w:rsidR="00887F8E" w:rsidRPr="00887F8E" w:rsidTr="0072446C">
        <w:trPr>
          <w:trHeight w:val="30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9980011002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300 000,00</w:t>
            </w:r>
          </w:p>
        </w:tc>
      </w:tr>
      <w:tr w:rsidR="00887F8E" w:rsidRPr="00887F8E" w:rsidTr="0072446C">
        <w:trPr>
          <w:trHeight w:val="30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86 929 915,00</w:t>
            </w:r>
          </w:p>
        </w:tc>
      </w:tr>
      <w:tr w:rsidR="00887F8E" w:rsidRPr="00887F8E" w:rsidTr="0072446C">
        <w:trPr>
          <w:trHeight w:val="30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9980011003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74 955 698,00</w:t>
            </w:r>
          </w:p>
        </w:tc>
      </w:tr>
      <w:tr w:rsidR="00887F8E" w:rsidRPr="00887F8E" w:rsidTr="0072446C">
        <w:trPr>
          <w:trHeight w:val="30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9980011003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11 599 713,00</w:t>
            </w:r>
          </w:p>
        </w:tc>
      </w:tr>
      <w:tr w:rsidR="00887F8E" w:rsidRPr="00887F8E" w:rsidTr="0072446C">
        <w:trPr>
          <w:trHeight w:val="30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9980011003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374 504,00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Управление земельных и имущественных отношений администрации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165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39 526 195,00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1" w:right="-132" w:hanging="1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25 765 195,00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25 765 195,00</w:t>
            </w:r>
          </w:p>
        </w:tc>
      </w:tr>
      <w:tr w:rsidR="00887F8E" w:rsidRPr="00887F8E" w:rsidTr="0072446C">
        <w:trPr>
          <w:trHeight w:val="28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Финансовое обеспечение выполнения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25 765 195,00</w:t>
            </w:r>
          </w:p>
        </w:tc>
      </w:tr>
      <w:tr w:rsidR="00887F8E" w:rsidRPr="00887F8E" w:rsidTr="0072446C">
        <w:trPr>
          <w:trHeight w:val="29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18 244 195,00</w:t>
            </w:r>
          </w:p>
        </w:tc>
      </w:tr>
      <w:tr w:rsidR="00887F8E" w:rsidRPr="00887F8E" w:rsidTr="0072446C">
        <w:trPr>
          <w:trHeight w:val="52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7 481 000,00</w:t>
            </w:r>
          </w:p>
        </w:tc>
      </w:tr>
      <w:tr w:rsidR="00887F8E" w:rsidRPr="00887F8E" w:rsidTr="0072446C">
        <w:trPr>
          <w:trHeight w:val="13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40 000,00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13 761 000,00</w:t>
            </w:r>
          </w:p>
        </w:tc>
      </w:tr>
      <w:tr w:rsidR="00887F8E" w:rsidRPr="00887F8E" w:rsidTr="0072446C">
        <w:trPr>
          <w:trHeight w:val="21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6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На обеспечение жилыми помещениями </w:t>
            </w:r>
          </w:p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детей-сирот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16203R0820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13 761 000,00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МКУ «Управление по делам гражданской обороны, предупреждению, ликвидации чрезвычайных ситуаций и обеспечению пожарной безопасности»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36 196 967,00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31 196 967,00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9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4 110 889,00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4 110 889,00</w:t>
            </w:r>
          </w:p>
        </w:tc>
      </w:tr>
      <w:tr w:rsidR="00887F8E" w:rsidRPr="00887F8E" w:rsidTr="0072446C">
        <w:trPr>
          <w:trHeight w:val="7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Финансовое обеспечение выполнения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4 110 889,00</w:t>
            </w:r>
          </w:p>
        </w:tc>
      </w:tr>
      <w:tr w:rsidR="00887F8E" w:rsidRPr="00887F8E" w:rsidTr="0072446C">
        <w:trPr>
          <w:trHeight w:val="7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96" w:right="-108" w:firstLine="16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</w:t>
            </w:r>
            <w:r w:rsidRPr="00887F8E">
              <w:rPr>
                <w:sz w:val="24"/>
                <w:szCs w:val="24"/>
              </w:rPr>
              <w:lastRenderedPageBreak/>
              <w:t>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lastRenderedPageBreak/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4 110 889,00</w:t>
            </w:r>
          </w:p>
        </w:tc>
      </w:tr>
      <w:tr w:rsidR="00887F8E" w:rsidRPr="00887F8E" w:rsidTr="0072446C">
        <w:trPr>
          <w:trHeight w:val="31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96" w:right="-108" w:firstLine="16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26 986 078,00</w:t>
            </w:r>
          </w:p>
        </w:tc>
      </w:tr>
      <w:tr w:rsidR="00887F8E" w:rsidRPr="00887F8E" w:rsidTr="0072446C">
        <w:trPr>
          <w:trHeight w:val="12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26 986 078,00</w:t>
            </w:r>
          </w:p>
        </w:tc>
      </w:tr>
      <w:tr w:rsidR="00887F8E" w:rsidRPr="00887F8E" w:rsidTr="0072446C">
        <w:trPr>
          <w:trHeight w:val="8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Финансовое обеспечение выполнения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24 986 078,00</w:t>
            </w:r>
          </w:p>
        </w:tc>
      </w:tr>
      <w:tr w:rsidR="00887F8E" w:rsidRPr="00887F8E" w:rsidTr="0072446C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17 663 078,00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4 256 500,00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3 066 500,00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9980030001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2 000 000,00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F8E" w:rsidRPr="00887F8E" w:rsidRDefault="00887F8E" w:rsidP="00887F8E">
            <w:pPr>
              <w:ind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Cs/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0900030000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72446C">
            <w:pPr>
              <w:ind w:right="-108"/>
              <w:jc w:val="right"/>
              <w:rPr>
                <w:color w:val="000000"/>
                <w:sz w:val="24"/>
                <w:szCs w:val="24"/>
              </w:rPr>
            </w:pPr>
            <w:r w:rsidRPr="00887F8E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9980010001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5 000 000,00</w:t>
            </w:r>
          </w:p>
        </w:tc>
      </w:tr>
      <w:tr w:rsidR="00887F8E" w:rsidRPr="00887F8E" w:rsidTr="0072446C">
        <w:trPr>
          <w:trHeight w:val="27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Финансовое управление муниципального образования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b/>
                <w:sz w:val="24"/>
                <w:szCs w:val="24"/>
              </w:rPr>
              <w:t>15 599 588,00</w:t>
            </w:r>
          </w:p>
        </w:tc>
      </w:tr>
      <w:tr w:rsidR="00887F8E" w:rsidRPr="00887F8E" w:rsidTr="0072446C">
        <w:trPr>
          <w:trHeight w:val="27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15 599 588,00</w:t>
            </w:r>
          </w:p>
        </w:tc>
      </w:tr>
      <w:tr w:rsidR="00887F8E" w:rsidRPr="00887F8E" w:rsidTr="0072446C">
        <w:trPr>
          <w:trHeight w:val="69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 w:firstLine="1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15 599 588,00</w:t>
            </w:r>
          </w:p>
        </w:tc>
      </w:tr>
      <w:tr w:rsidR="00887F8E" w:rsidRPr="00887F8E" w:rsidTr="0072446C">
        <w:trPr>
          <w:trHeight w:val="20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15 599 588,00</w:t>
            </w:r>
          </w:p>
        </w:tc>
      </w:tr>
      <w:tr w:rsidR="00887F8E" w:rsidRPr="00887F8E" w:rsidTr="0072446C">
        <w:trPr>
          <w:trHeight w:val="12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96" w:right="-108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Финансовое обеспечение выполнения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15 599 588,00</w:t>
            </w:r>
          </w:p>
        </w:tc>
      </w:tr>
      <w:tr w:rsidR="00887F8E" w:rsidRPr="00887F8E" w:rsidTr="0072446C">
        <w:trPr>
          <w:trHeight w:val="12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7F8E" w:rsidRPr="00887F8E" w:rsidRDefault="00887F8E" w:rsidP="00887F8E">
            <w:pPr>
              <w:ind w:left="-81" w:right="-108"/>
              <w:rPr>
                <w:color w:val="000000"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firstLine="284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14 074 488,00</w:t>
            </w:r>
          </w:p>
        </w:tc>
      </w:tr>
      <w:tr w:rsidR="00887F8E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96" w:right="-108" w:firstLine="14"/>
              <w:rPr>
                <w:b/>
                <w:bCs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 w:right="-109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right="-136"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80" w:right="-137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9980020008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87F8E" w:rsidRPr="00887F8E" w:rsidRDefault="00887F8E" w:rsidP="00887F8E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1 523 000,00</w:t>
            </w:r>
          </w:p>
        </w:tc>
      </w:tr>
      <w:tr w:rsidR="0072446C" w:rsidRPr="00887F8E" w:rsidTr="0072446C">
        <w:trPr>
          <w:trHeight w:val="2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2446C" w:rsidRPr="00887F8E" w:rsidRDefault="0072446C" w:rsidP="0072446C">
            <w:pPr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2446C" w:rsidRPr="00887F8E" w:rsidRDefault="0072446C" w:rsidP="0072446C">
            <w:pPr>
              <w:ind w:left="-108" w:firstLine="2"/>
              <w:jc w:val="center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992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2446C" w:rsidRPr="00887F8E" w:rsidRDefault="0072446C" w:rsidP="0072446C">
            <w:pPr>
              <w:ind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2446C" w:rsidRPr="00887F8E" w:rsidRDefault="0072446C" w:rsidP="0072446C">
            <w:pPr>
              <w:ind w:firstLine="137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2446C" w:rsidRPr="00887F8E" w:rsidRDefault="0072446C" w:rsidP="0072446C">
            <w:pPr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 xml:space="preserve">    9980020008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2446C" w:rsidRPr="00887F8E" w:rsidRDefault="0072446C" w:rsidP="0072446C">
            <w:pPr>
              <w:ind w:left="-225" w:right="-108" w:firstLine="284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72446C" w:rsidRPr="00887F8E" w:rsidRDefault="0072446C" w:rsidP="0072446C">
            <w:pPr>
              <w:ind w:left="-108"/>
              <w:jc w:val="right"/>
              <w:rPr>
                <w:sz w:val="24"/>
                <w:szCs w:val="24"/>
              </w:rPr>
            </w:pPr>
            <w:r w:rsidRPr="00887F8E">
              <w:rPr>
                <w:sz w:val="24"/>
                <w:szCs w:val="24"/>
              </w:rPr>
              <w:t>2 100,00</w:t>
            </w:r>
          </w:p>
        </w:tc>
      </w:tr>
    </w:tbl>
    <w:p w:rsidR="00353A3E" w:rsidRDefault="00353A3E" w:rsidP="00353A3E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</w:p>
    <w:p w:rsidR="00887F8E" w:rsidRDefault="00887F8E" w:rsidP="00353A3E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</w:p>
    <w:p w:rsidR="00651FBB" w:rsidRDefault="00651FBB" w:rsidP="00A746C4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</w:p>
    <w:p w:rsidR="00A746C4" w:rsidRPr="00A60199" w:rsidRDefault="00251617" w:rsidP="00A746C4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lastRenderedPageBreak/>
        <w:t>Приложение №4</w:t>
      </w:r>
    </w:p>
    <w:p w:rsidR="00464BAA" w:rsidRDefault="00464BAA" w:rsidP="00464BAA">
      <w:pPr>
        <w:jc w:val="right"/>
        <w:rPr>
          <w:sz w:val="16"/>
          <w:szCs w:val="16"/>
        </w:rPr>
      </w:pPr>
      <w:r w:rsidRPr="000D23CF">
        <w:rPr>
          <w:sz w:val="16"/>
          <w:szCs w:val="16"/>
        </w:rPr>
        <w:t>к Решению Собрания депутатов</w:t>
      </w:r>
      <w:r>
        <w:rPr>
          <w:sz w:val="16"/>
          <w:szCs w:val="16"/>
        </w:rPr>
        <w:t xml:space="preserve"> </w:t>
      </w:r>
      <w:r w:rsidRPr="000D23CF">
        <w:rPr>
          <w:sz w:val="16"/>
          <w:szCs w:val="16"/>
        </w:rPr>
        <w:t>городского</w:t>
      </w:r>
      <w:r>
        <w:rPr>
          <w:sz w:val="16"/>
          <w:szCs w:val="16"/>
        </w:rPr>
        <w:t xml:space="preserve"> округа "город Дербент"</w:t>
      </w:r>
      <w:r>
        <w:rPr>
          <w:sz w:val="16"/>
          <w:szCs w:val="16"/>
        </w:rPr>
        <w:br/>
        <w:t xml:space="preserve"> «О принятии в первом чтении проекта Решения Собрания депутатов </w:t>
      </w:r>
    </w:p>
    <w:p w:rsidR="00464BAA" w:rsidRDefault="00464BAA" w:rsidP="00464BAA">
      <w:pPr>
        <w:jc w:val="right"/>
        <w:rPr>
          <w:sz w:val="16"/>
          <w:szCs w:val="16"/>
        </w:rPr>
      </w:pPr>
      <w:r>
        <w:rPr>
          <w:sz w:val="16"/>
          <w:szCs w:val="16"/>
        </w:rPr>
        <w:t>городского округа «город Дербент» «О бюджете городского округа</w:t>
      </w:r>
    </w:p>
    <w:p w:rsidR="00464BAA" w:rsidRDefault="00464BAA" w:rsidP="00464BAA">
      <w:pPr>
        <w:jc w:val="right"/>
        <w:rPr>
          <w:sz w:val="24"/>
          <w:szCs w:val="24"/>
        </w:rPr>
      </w:pPr>
      <w:r w:rsidRPr="000D23CF">
        <w:rPr>
          <w:sz w:val="16"/>
          <w:szCs w:val="16"/>
        </w:rPr>
        <w:t>«город Дербент» на 20</w:t>
      </w:r>
      <w:r>
        <w:rPr>
          <w:sz w:val="16"/>
          <w:szCs w:val="16"/>
        </w:rPr>
        <w:t xml:space="preserve">27 </w:t>
      </w:r>
      <w:r w:rsidRPr="000D23CF">
        <w:rPr>
          <w:sz w:val="16"/>
          <w:szCs w:val="16"/>
        </w:rPr>
        <w:t>год и на плановый период 20</w:t>
      </w:r>
      <w:r>
        <w:rPr>
          <w:sz w:val="16"/>
          <w:szCs w:val="16"/>
        </w:rPr>
        <w:t>28-2029</w:t>
      </w:r>
      <w:r w:rsidRPr="000D23CF">
        <w:rPr>
          <w:sz w:val="16"/>
          <w:szCs w:val="16"/>
        </w:rPr>
        <w:t xml:space="preserve"> годов»</w:t>
      </w:r>
    </w:p>
    <w:p w:rsidR="00BF26F4" w:rsidRDefault="00BF26F4" w:rsidP="00A746C4">
      <w:pPr>
        <w:jc w:val="right"/>
        <w:rPr>
          <w:sz w:val="16"/>
          <w:szCs w:val="16"/>
        </w:rPr>
      </w:pPr>
    </w:p>
    <w:p w:rsidR="002B00A7" w:rsidRDefault="002B00A7" w:rsidP="002B00A7">
      <w:pPr>
        <w:ind w:left="-426" w:right="-425"/>
        <w:jc w:val="center"/>
        <w:rPr>
          <w:b/>
          <w:sz w:val="24"/>
          <w:szCs w:val="24"/>
        </w:rPr>
      </w:pPr>
      <w:r w:rsidRPr="00ED1B04">
        <w:rPr>
          <w:b/>
          <w:sz w:val="24"/>
          <w:szCs w:val="24"/>
        </w:rPr>
        <w:t>Распределение бюджетных ассигнований на 202</w:t>
      </w:r>
      <w:r w:rsidR="00464BAA">
        <w:rPr>
          <w:b/>
          <w:sz w:val="24"/>
          <w:szCs w:val="24"/>
        </w:rPr>
        <w:t>7</w:t>
      </w:r>
      <w:r w:rsidRPr="00ED1B04">
        <w:rPr>
          <w:b/>
          <w:sz w:val="24"/>
          <w:szCs w:val="24"/>
        </w:rPr>
        <w:t xml:space="preserve"> год по разделам и </w:t>
      </w:r>
      <w:r>
        <w:rPr>
          <w:b/>
          <w:sz w:val="24"/>
          <w:szCs w:val="24"/>
        </w:rPr>
        <w:t>п</w:t>
      </w:r>
      <w:r w:rsidRPr="00ED1B04">
        <w:rPr>
          <w:b/>
          <w:sz w:val="24"/>
          <w:szCs w:val="24"/>
        </w:rPr>
        <w:t>одразделам, целевым статьям и видам расходов классификации</w:t>
      </w:r>
      <w:r>
        <w:rPr>
          <w:b/>
          <w:sz w:val="24"/>
          <w:szCs w:val="24"/>
        </w:rPr>
        <w:t xml:space="preserve"> </w:t>
      </w:r>
      <w:r w:rsidRPr="00ED1B04">
        <w:rPr>
          <w:b/>
          <w:sz w:val="24"/>
          <w:szCs w:val="24"/>
        </w:rPr>
        <w:t>расходов городского бюджета</w:t>
      </w:r>
    </w:p>
    <w:tbl>
      <w:tblPr>
        <w:tblW w:w="10474" w:type="dxa"/>
        <w:tblInd w:w="-289" w:type="dxa"/>
        <w:tblLook w:val="04A0" w:firstRow="1" w:lastRow="0" w:firstColumn="1" w:lastColumn="0" w:noHBand="0" w:noVBand="1"/>
      </w:tblPr>
      <w:tblGrid>
        <w:gridCol w:w="6846"/>
        <w:gridCol w:w="1131"/>
        <w:gridCol w:w="2497"/>
      </w:tblGrid>
      <w:tr w:rsidR="0092363B" w:rsidRPr="0085592A" w:rsidTr="00992DE1">
        <w:trPr>
          <w:trHeight w:val="6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right="-17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Наименование разделов                                                                     и подразделов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193" w:right="-17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5592A">
              <w:rPr>
                <w:b/>
                <w:bCs/>
                <w:color w:val="000000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85592A">
              <w:rPr>
                <w:b/>
                <w:bCs/>
                <w:color w:val="000000"/>
                <w:sz w:val="24"/>
                <w:szCs w:val="24"/>
              </w:rPr>
              <w:t xml:space="preserve">умма </w:t>
            </w:r>
          </w:p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2027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5592A">
              <w:rPr>
                <w:b/>
                <w:bCs/>
                <w:color w:val="000000"/>
                <w:sz w:val="24"/>
                <w:szCs w:val="24"/>
              </w:rPr>
              <w:t>г</w:t>
            </w:r>
            <w:r>
              <w:rPr>
                <w:b/>
                <w:bCs/>
                <w:color w:val="000000"/>
                <w:sz w:val="24"/>
                <w:szCs w:val="24"/>
              </w:rPr>
              <w:t>од</w:t>
            </w:r>
            <w:r w:rsidRPr="0085592A">
              <w:rPr>
                <w:b/>
                <w:bCs/>
                <w:color w:val="000000"/>
                <w:sz w:val="24"/>
                <w:szCs w:val="24"/>
              </w:rPr>
              <w:br/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592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592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592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2363B" w:rsidRPr="0085592A" w:rsidTr="00992DE1">
        <w:trPr>
          <w:trHeight w:val="31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 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8 233 758 451,46</w:t>
            </w:r>
          </w:p>
        </w:tc>
      </w:tr>
      <w:tr w:rsidR="0092363B" w:rsidRPr="0085592A" w:rsidTr="00992DE1">
        <w:trPr>
          <w:trHeight w:val="31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269 985 091,64</w:t>
            </w:r>
          </w:p>
        </w:tc>
      </w:tr>
      <w:tr w:rsidR="0092363B" w:rsidRPr="0085592A" w:rsidTr="00992DE1">
        <w:trPr>
          <w:trHeight w:val="60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0102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3 673 171,00</w:t>
            </w:r>
          </w:p>
        </w:tc>
      </w:tr>
      <w:tr w:rsidR="0092363B" w:rsidRPr="0085592A" w:rsidTr="00992DE1">
        <w:trPr>
          <w:trHeight w:val="39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 w:right="-115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0103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5 137 456,00</w:t>
            </w:r>
          </w:p>
        </w:tc>
      </w:tr>
      <w:tr w:rsidR="0092363B" w:rsidRPr="0085592A" w:rsidTr="00992DE1">
        <w:trPr>
          <w:trHeight w:val="8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0104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83 503 835,00</w:t>
            </w:r>
          </w:p>
        </w:tc>
      </w:tr>
      <w:tr w:rsidR="0092363B" w:rsidRPr="0085592A" w:rsidTr="00992DE1">
        <w:trPr>
          <w:trHeight w:val="21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0105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 xml:space="preserve"> 2 900,00</w:t>
            </w:r>
          </w:p>
        </w:tc>
      </w:tr>
      <w:tr w:rsidR="0092363B" w:rsidRPr="0085592A" w:rsidTr="00992DE1">
        <w:trPr>
          <w:trHeight w:val="52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 w:right="-108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0106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21 273 633,00</w:t>
            </w:r>
          </w:p>
        </w:tc>
      </w:tr>
      <w:tr w:rsidR="0092363B" w:rsidRPr="0085592A" w:rsidTr="00992DE1">
        <w:trPr>
          <w:trHeight w:val="7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0111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50 572 000,00</w:t>
            </w:r>
          </w:p>
        </w:tc>
      </w:tr>
      <w:tr w:rsidR="0092363B" w:rsidRPr="0085592A" w:rsidTr="00992DE1">
        <w:trPr>
          <w:trHeight w:val="6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0113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105 822 096,64</w:t>
            </w:r>
          </w:p>
        </w:tc>
      </w:tr>
      <w:tr w:rsidR="0092363B" w:rsidRPr="0085592A" w:rsidTr="00992DE1">
        <w:trPr>
          <w:trHeight w:val="4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32 803 567,00</w:t>
            </w:r>
          </w:p>
        </w:tc>
      </w:tr>
      <w:tr w:rsidR="0092363B" w:rsidRPr="0085592A" w:rsidTr="00992DE1">
        <w:trPr>
          <w:trHeight w:val="6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 w:right="-174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0309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4 110 889,00</w:t>
            </w:r>
          </w:p>
        </w:tc>
      </w:tr>
      <w:tr w:rsidR="0092363B" w:rsidRPr="0085592A" w:rsidTr="00992DE1">
        <w:trPr>
          <w:trHeight w:val="22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0310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26 986 078,00</w:t>
            </w:r>
          </w:p>
        </w:tc>
      </w:tr>
      <w:tr w:rsidR="0092363B" w:rsidRPr="0085592A" w:rsidTr="00992DE1">
        <w:trPr>
          <w:trHeight w:val="5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0314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1 706 600,00</w:t>
            </w:r>
          </w:p>
        </w:tc>
      </w:tr>
      <w:tr w:rsidR="0092363B" w:rsidRPr="0085592A" w:rsidTr="00992DE1">
        <w:trPr>
          <w:trHeight w:val="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2 678 889 057,42</w:t>
            </w:r>
          </w:p>
        </w:tc>
      </w:tr>
      <w:tr w:rsidR="0092363B" w:rsidRPr="0085592A" w:rsidTr="00992DE1">
        <w:trPr>
          <w:trHeight w:val="14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2363B" w:rsidRPr="0085592A" w:rsidRDefault="0092363B" w:rsidP="00992DE1">
            <w:pPr>
              <w:ind w:left="-96"/>
              <w:rPr>
                <w:bCs/>
                <w:color w:val="000000"/>
                <w:sz w:val="24"/>
                <w:szCs w:val="24"/>
              </w:rPr>
            </w:pPr>
            <w:r w:rsidRPr="0085592A">
              <w:rPr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Cs/>
                <w:sz w:val="24"/>
                <w:szCs w:val="24"/>
              </w:rPr>
            </w:pPr>
            <w:r w:rsidRPr="0085592A">
              <w:rPr>
                <w:bCs/>
                <w:sz w:val="24"/>
                <w:szCs w:val="24"/>
              </w:rPr>
              <w:t>0408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Cs/>
                <w:sz w:val="24"/>
                <w:szCs w:val="24"/>
              </w:rPr>
            </w:pPr>
            <w:r w:rsidRPr="0085592A">
              <w:rPr>
                <w:bCs/>
                <w:sz w:val="24"/>
                <w:szCs w:val="24"/>
              </w:rPr>
              <w:t>134 180 800,00</w:t>
            </w:r>
          </w:p>
        </w:tc>
      </w:tr>
      <w:tr w:rsidR="0092363B" w:rsidRPr="0085592A" w:rsidTr="00992DE1">
        <w:trPr>
          <w:trHeight w:val="2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0409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2 281 209 097,26</w:t>
            </w:r>
          </w:p>
        </w:tc>
      </w:tr>
      <w:tr w:rsidR="0092363B" w:rsidRPr="0085592A" w:rsidTr="00992DE1">
        <w:trPr>
          <w:trHeight w:val="29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0412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263 499 160,16</w:t>
            </w:r>
          </w:p>
        </w:tc>
      </w:tr>
      <w:tr w:rsidR="0092363B" w:rsidRPr="0085592A" w:rsidTr="00992DE1">
        <w:trPr>
          <w:trHeight w:val="7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Жилищно-коммунально</w:t>
            </w:r>
            <w:r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85592A">
              <w:rPr>
                <w:b/>
                <w:bCs/>
                <w:color w:val="000000"/>
                <w:sz w:val="24"/>
                <w:szCs w:val="24"/>
              </w:rPr>
              <w:t xml:space="preserve"> хозяйство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1 157 895 660,91</w:t>
            </w:r>
          </w:p>
        </w:tc>
      </w:tr>
      <w:tr w:rsidR="0092363B" w:rsidRPr="0085592A" w:rsidTr="00992DE1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2363B" w:rsidRPr="0085592A" w:rsidRDefault="0092363B" w:rsidP="00992DE1">
            <w:pPr>
              <w:ind w:left="-96"/>
              <w:rPr>
                <w:bCs/>
                <w:color w:val="000000"/>
                <w:sz w:val="24"/>
                <w:szCs w:val="24"/>
              </w:rPr>
            </w:pPr>
            <w:r w:rsidRPr="0085592A">
              <w:rPr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592A">
              <w:rPr>
                <w:bCs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592A">
              <w:rPr>
                <w:bCs/>
                <w:color w:val="000000"/>
                <w:sz w:val="24"/>
                <w:szCs w:val="24"/>
              </w:rPr>
              <w:t>770 630 224,47</w:t>
            </w:r>
          </w:p>
        </w:tc>
      </w:tr>
      <w:tr w:rsidR="0092363B" w:rsidRPr="0085592A" w:rsidTr="00992DE1">
        <w:trPr>
          <w:trHeight w:val="12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0503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335 317 041,44</w:t>
            </w:r>
          </w:p>
        </w:tc>
      </w:tr>
      <w:tr w:rsidR="0092363B" w:rsidRPr="0085592A" w:rsidTr="00992DE1">
        <w:trPr>
          <w:trHeight w:val="3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0505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51 948 395,00</w:t>
            </w:r>
          </w:p>
        </w:tc>
      </w:tr>
      <w:tr w:rsidR="0092363B" w:rsidRPr="0085592A" w:rsidTr="00992DE1">
        <w:trPr>
          <w:trHeight w:val="1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3 627 528 483,28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Дошкольное образование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0701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1 089 595 399,07</w:t>
            </w:r>
          </w:p>
        </w:tc>
      </w:tr>
      <w:tr w:rsidR="0092363B" w:rsidRPr="0085592A" w:rsidTr="00992DE1">
        <w:trPr>
          <w:trHeight w:val="27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Общее образование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0702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2 353 461 070,35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0703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140 748 567,86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0707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5 324 542,00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Другие вопросы в области образования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0709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38 398 904,00</w:t>
            </w:r>
          </w:p>
        </w:tc>
      </w:tr>
      <w:tr w:rsidR="0092363B" w:rsidRPr="0085592A" w:rsidTr="00992DE1">
        <w:trPr>
          <w:trHeight w:val="2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82 626 315,29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0801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74 901 681,29</w:t>
            </w:r>
          </w:p>
        </w:tc>
      </w:tr>
      <w:tr w:rsidR="0092363B" w:rsidRPr="0085592A" w:rsidTr="00992DE1">
        <w:trPr>
          <w:trHeight w:val="25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055DC8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055DC8">
              <w:rPr>
                <w:color w:val="000000"/>
                <w:sz w:val="24"/>
                <w:szCs w:val="24"/>
              </w:rPr>
              <w:t xml:space="preserve">Другие вопросы в области культуры, кинематографии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0804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7 724 634,00</w:t>
            </w:r>
          </w:p>
        </w:tc>
      </w:tr>
      <w:tr w:rsidR="0092363B" w:rsidRPr="0085592A" w:rsidTr="00992DE1">
        <w:trPr>
          <w:trHeight w:val="26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63B" w:rsidRPr="0085592A" w:rsidRDefault="0092363B" w:rsidP="00992DE1">
            <w:pPr>
              <w:ind w:left="-96"/>
              <w:rPr>
                <w:b/>
                <w:color w:val="000000"/>
                <w:sz w:val="24"/>
                <w:szCs w:val="24"/>
              </w:rPr>
            </w:pPr>
            <w:r w:rsidRPr="0085592A">
              <w:rPr>
                <w:b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/>
                <w:sz w:val="24"/>
                <w:szCs w:val="24"/>
              </w:rPr>
            </w:pPr>
            <w:r w:rsidRPr="0085592A">
              <w:rPr>
                <w:b/>
                <w:sz w:val="24"/>
                <w:szCs w:val="24"/>
              </w:rPr>
              <w:t>0900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/>
                <w:sz w:val="24"/>
                <w:szCs w:val="24"/>
              </w:rPr>
            </w:pPr>
            <w:r w:rsidRPr="0085592A">
              <w:rPr>
                <w:b/>
                <w:sz w:val="24"/>
                <w:szCs w:val="24"/>
              </w:rPr>
              <w:t>241 602 628,92</w:t>
            </w:r>
          </w:p>
        </w:tc>
      </w:tr>
      <w:tr w:rsidR="0092363B" w:rsidRPr="0085592A" w:rsidTr="00992DE1">
        <w:trPr>
          <w:trHeight w:val="11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0901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241 602 628,92</w:t>
            </w:r>
          </w:p>
        </w:tc>
      </w:tr>
      <w:tr w:rsidR="0092363B" w:rsidRPr="0085592A" w:rsidTr="00992DE1">
        <w:trPr>
          <w:trHeight w:val="13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Социальная политика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39 798 004,00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1001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4 451 004,00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1003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5 000 000,00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1004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30 347 000,00</w:t>
            </w:r>
          </w:p>
        </w:tc>
      </w:tr>
      <w:tr w:rsidR="0092363B" w:rsidRPr="0085592A" w:rsidTr="00992DE1">
        <w:trPr>
          <w:trHeight w:val="23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1100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88 481 261,00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1101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600 000,00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1102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350 000,00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1103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86 929 915,00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2363B" w:rsidRPr="0085592A" w:rsidRDefault="0092363B" w:rsidP="00992DE1">
            <w:pPr>
              <w:ind w:left="-96" w:right="-142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1105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601 346,00</w:t>
            </w:r>
          </w:p>
        </w:tc>
      </w:tr>
      <w:tr w:rsidR="0092363B" w:rsidRPr="0085592A" w:rsidTr="00992DE1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1200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14 077 382,00</w:t>
            </w:r>
          </w:p>
        </w:tc>
      </w:tr>
      <w:tr w:rsidR="0092363B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Периодическая печать и издательство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1202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Cs/>
                <w:sz w:val="24"/>
                <w:szCs w:val="24"/>
              </w:rPr>
            </w:pPr>
            <w:r w:rsidRPr="0085592A">
              <w:rPr>
                <w:bCs/>
                <w:sz w:val="24"/>
                <w:szCs w:val="24"/>
              </w:rPr>
              <w:t>14 077 382,00</w:t>
            </w:r>
          </w:p>
        </w:tc>
      </w:tr>
      <w:tr w:rsidR="0092363B" w:rsidRPr="0085592A" w:rsidTr="00992DE1">
        <w:trPr>
          <w:trHeight w:val="3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1300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2363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</w:t>
            </w:r>
            <w:r w:rsidRPr="0085592A">
              <w:rPr>
                <w:b/>
                <w:bCs/>
                <w:sz w:val="24"/>
                <w:szCs w:val="24"/>
              </w:rPr>
              <w:t> 000,00</w:t>
            </w:r>
          </w:p>
        </w:tc>
      </w:tr>
      <w:tr w:rsidR="0092363B" w:rsidRPr="0085592A" w:rsidTr="00992DE1">
        <w:trPr>
          <w:trHeight w:val="40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2363B" w:rsidRPr="0085592A" w:rsidRDefault="0092363B" w:rsidP="00992DE1">
            <w:pPr>
              <w:ind w:left="-96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63B" w:rsidRPr="0085592A" w:rsidRDefault="0092363B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1301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2363B" w:rsidRPr="0085592A" w:rsidRDefault="0092363B" w:rsidP="00992DE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71</w:t>
            </w:r>
            <w:r w:rsidRPr="0085592A">
              <w:rPr>
                <w:bCs/>
                <w:color w:val="000000"/>
                <w:sz w:val="24"/>
                <w:szCs w:val="24"/>
              </w:rPr>
              <w:t> 000,00</w:t>
            </w:r>
          </w:p>
        </w:tc>
      </w:tr>
    </w:tbl>
    <w:p w:rsidR="00C1336A" w:rsidRDefault="00C1336A" w:rsidP="006B132E">
      <w:pPr>
        <w:jc w:val="right"/>
        <w:rPr>
          <w:b/>
          <w:sz w:val="14"/>
          <w:szCs w:val="14"/>
        </w:rPr>
      </w:pPr>
    </w:p>
    <w:p w:rsidR="00297065" w:rsidRPr="00A60199" w:rsidRDefault="00297065" w:rsidP="00297065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Приложение №</w:t>
      </w:r>
      <w:r w:rsidR="00251617">
        <w:rPr>
          <w:rFonts w:ascii="Times New Roman" w:hAnsi="Times New Roman"/>
          <w:b/>
          <w:sz w:val="16"/>
          <w:szCs w:val="16"/>
        </w:rPr>
        <w:t>5</w:t>
      </w:r>
    </w:p>
    <w:p w:rsidR="00464BAA" w:rsidRDefault="00464BAA" w:rsidP="00464BAA">
      <w:pPr>
        <w:jc w:val="right"/>
        <w:rPr>
          <w:sz w:val="16"/>
          <w:szCs w:val="16"/>
        </w:rPr>
      </w:pPr>
      <w:r w:rsidRPr="000D23CF">
        <w:rPr>
          <w:sz w:val="16"/>
          <w:szCs w:val="16"/>
        </w:rPr>
        <w:t>к Решению Собрания депутатов</w:t>
      </w:r>
      <w:r>
        <w:rPr>
          <w:sz w:val="16"/>
          <w:szCs w:val="16"/>
        </w:rPr>
        <w:t xml:space="preserve"> </w:t>
      </w:r>
      <w:r w:rsidRPr="000D23CF">
        <w:rPr>
          <w:sz w:val="16"/>
          <w:szCs w:val="16"/>
        </w:rPr>
        <w:t>городского</w:t>
      </w:r>
      <w:r>
        <w:rPr>
          <w:sz w:val="16"/>
          <w:szCs w:val="16"/>
        </w:rPr>
        <w:t xml:space="preserve"> округа "город Дербент"</w:t>
      </w:r>
      <w:r>
        <w:rPr>
          <w:sz w:val="16"/>
          <w:szCs w:val="16"/>
        </w:rPr>
        <w:br/>
        <w:t xml:space="preserve"> «О принятии в первом чтении проекта Решения Собрания депутатов </w:t>
      </w:r>
    </w:p>
    <w:p w:rsidR="00464BAA" w:rsidRDefault="00464BAA" w:rsidP="00464BAA">
      <w:pPr>
        <w:jc w:val="right"/>
        <w:rPr>
          <w:sz w:val="16"/>
          <w:szCs w:val="16"/>
        </w:rPr>
      </w:pPr>
      <w:r>
        <w:rPr>
          <w:sz w:val="16"/>
          <w:szCs w:val="16"/>
        </w:rPr>
        <w:t>городского округа «город Дербент» «О бюджете городского округа</w:t>
      </w:r>
    </w:p>
    <w:p w:rsidR="00464BAA" w:rsidRDefault="00464BAA" w:rsidP="00464BAA">
      <w:pPr>
        <w:jc w:val="right"/>
        <w:rPr>
          <w:sz w:val="24"/>
          <w:szCs w:val="24"/>
        </w:rPr>
      </w:pPr>
      <w:r w:rsidRPr="000D23CF">
        <w:rPr>
          <w:sz w:val="16"/>
          <w:szCs w:val="16"/>
        </w:rPr>
        <w:t>«город Дербент» на 20</w:t>
      </w:r>
      <w:r>
        <w:rPr>
          <w:sz w:val="16"/>
          <w:szCs w:val="16"/>
        </w:rPr>
        <w:t xml:space="preserve">27 </w:t>
      </w:r>
      <w:r w:rsidRPr="000D23CF">
        <w:rPr>
          <w:sz w:val="16"/>
          <w:szCs w:val="16"/>
        </w:rPr>
        <w:t>год и на плановый период 20</w:t>
      </w:r>
      <w:r>
        <w:rPr>
          <w:sz w:val="16"/>
          <w:szCs w:val="16"/>
        </w:rPr>
        <w:t>28-2029</w:t>
      </w:r>
      <w:r w:rsidRPr="000D23CF">
        <w:rPr>
          <w:sz w:val="16"/>
          <w:szCs w:val="16"/>
        </w:rPr>
        <w:t xml:space="preserve"> годов»</w:t>
      </w:r>
    </w:p>
    <w:p w:rsidR="001E227A" w:rsidRDefault="001E227A" w:rsidP="001E227A">
      <w:pPr>
        <w:jc w:val="right"/>
        <w:rPr>
          <w:sz w:val="24"/>
          <w:szCs w:val="24"/>
        </w:rPr>
      </w:pPr>
    </w:p>
    <w:p w:rsidR="006B132E" w:rsidRPr="00A62EBF" w:rsidRDefault="006B132E" w:rsidP="00A746C4">
      <w:pPr>
        <w:jc w:val="center"/>
        <w:rPr>
          <w:b/>
          <w:sz w:val="24"/>
          <w:szCs w:val="24"/>
        </w:rPr>
      </w:pPr>
      <w:r w:rsidRPr="00A62EBF">
        <w:rPr>
          <w:b/>
          <w:sz w:val="24"/>
          <w:szCs w:val="24"/>
        </w:rPr>
        <w:t>Перечень</w:t>
      </w:r>
    </w:p>
    <w:p w:rsidR="006B132E" w:rsidRPr="00A62EBF" w:rsidRDefault="00A706FD" w:rsidP="00A62EBF">
      <w:pPr>
        <w:ind w:right="-283"/>
        <w:jc w:val="center"/>
        <w:rPr>
          <w:b/>
          <w:sz w:val="24"/>
          <w:szCs w:val="24"/>
        </w:rPr>
      </w:pPr>
      <w:r w:rsidRPr="00A62EBF">
        <w:rPr>
          <w:b/>
          <w:sz w:val="24"/>
          <w:szCs w:val="24"/>
        </w:rPr>
        <w:t>м</w:t>
      </w:r>
      <w:r w:rsidR="006B132E" w:rsidRPr="00A62EBF">
        <w:rPr>
          <w:b/>
          <w:sz w:val="24"/>
          <w:szCs w:val="24"/>
        </w:rPr>
        <w:t>униципальных гарантий и объемы обязательств бюджета городского округа</w:t>
      </w:r>
      <w:r w:rsidR="00353A3E" w:rsidRPr="00A62EBF">
        <w:rPr>
          <w:b/>
          <w:sz w:val="24"/>
          <w:szCs w:val="24"/>
        </w:rPr>
        <w:t xml:space="preserve"> </w:t>
      </w:r>
      <w:r w:rsidR="006B132E" w:rsidRPr="00A62EBF">
        <w:rPr>
          <w:b/>
          <w:sz w:val="24"/>
          <w:szCs w:val="24"/>
        </w:rPr>
        <w:t>«город Дербент» перед Республиканским бюджетом</w:t>
      </w:r>
      <w:r w:rsidR="00A62EBF">
        <w:rPr>
          <w:b/>
          <w:sz w:val="24"/>
          <w:szCs w:val="24"/>
        </w:rPr>
        <w:t xml:space="preserve"> </w:t>
      </w:r>
      <w:r w:rsidR="006B132E" w:rsidRPr="00A62EBF">
        <w:rPr>
          <w:b/>
          <w:sz w:val="24"/>
          <w:szCs w:val="24"/>
        </w:rPr>
        <w:t>Республики Дагестан по</w:t>
      </w:r>
      <w:r w:rsidR="00255A1E" w:rsidRPr="00A62EBF">
        <w:rPr>
          <w:b/>
          <w:sz w:val="24"/>
          <w:szCs w:val="24"/>
        </w:rPr>
        <w:t xml:space="preserve"> </w:t>
      </w:r>
      <w:r w:rsidR="006B132E" w:rsidRPr="00A62EBF">
        <w:rPr>
          <w:b/>
          <w:sz w:val="24"/>
          <w:szCs w:val="24"/>
        </w:rPr>
        <w:t>бюджетному кредиту</w:t>
      </w:r>
    </w:p>
    <w:p w:rsidR="00F83697" w:rsidRPr="009426AA" w:rsidRDefault="00F83697" w:rsidP="006B132E">
      <w:pPr>
        <w:jc w:val="center"/>
        <w:rPr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280"/>
        <w:gridCol w:w="2441"/>
        <w:gridCol w:w="2650"/>
      </w:tblGrid>
      <w:tr w:rsidR="002541F2" w:rsidRPr="002541F2" w:rsidTr="00C617BD">
        <w:tc>
          <w:tcPr>
            <w:tcW w:w="2943" w:type="dxa"/>
            <w:vMerge w:val="restart"/>
            <w:tcBorders>
              <w:right w:val="single" w:sz="4" w:space="0" w:color="auto"/>
            </w:tcBorders>
          </w:tcPr>
          <w:p w:rsidR="006B132E" w:rsidRPr="002541F2" w:rsidRDefault="006B132E" w:rsidP="00B0568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6B132E" w:rsidRPr="002541F2" w:rsidRDefault="006B132E" w:rsidP="009426AA">
            <w:pPr>
              <w:ind w:left="-142" w:right="-15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541F2">
              <w:rPr>
                <w:b/>
                <w:color w:val="000000" w:themeColor="text1"/>
                <w:sz w:val="24"/>
                <w:szCs w:val="24"/>
              </w:rPr>
              <w:t xml:space="preserve">Получатель гарантий или бюджетного кредита 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32E" w:rsidRPr="002541F2" w:rsidRDefault="006B132E" w:rsidP="00B0568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541F2">
              <w:rPr>
                <w:b/>
                <w:color w:val="000000" w:themeColor="text1"/>
                <w:sz w:val="24"/>
                <w:szCs w:val="24"/>
              </w:rPr>
              <w:t>Размер обязательств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32E" w:rsidRPr="002541F2" w:rsidRDefault="006B132E" w:rsidP="002E636B">
            <w:pPr>
              <w:ind w:left="-111" w:right="-14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541F2">
              <w:rPr>
                <w:b/>
                <w:color w:val="000000" w:themeColor="text1"/>
                <w:sz w:val="24"/>
                <w:szCs w:val="24"/>
              </w:rPr>
              <w:t xml:space="preserve">Сроки исполнения обязательств перед </w:t>
            </w:r>
          </w:p>
          <w:p w:rsidR="006B132E" w:rsidRPr="002541F2" w:rsidRDefault="006B132E" w:rsidP="00A4668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541F2">
              <w:rPr>
                <w:b/>
                <w:color w:val="000000" w:themeColor="text1"/>
                <w:sz w:val="24"/>
                <w:szCs w:val="24"/>
              </w:rPr>
              <w:t>городским бюджетом</w:t>
            </w:r>
          </w:p>
        </w:tc>
      </w:tr>
      <w:tr w:rsidR="002541F2" w:rsidRPr="002541F2" w:rsidTr="009426AA">
        <w:tc>
          <w:tcPr>
            <w:tcW w:w="2943" w:type="dxa"/>
            <w:vMerge/>
          </w:tcPr>
          <w:p w:rsidR="006B132E" w:rsidRPr="002541F2" w:rsidRDefault="006B132E" w:rsidP="00B0568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4" w:space="0" w:color="auto"/>
            </w:tcBorders>
          </w:tcPr>
          <w:p w:rsidR="006B132E" w:rsidRPr="002541F2" w:rsidRDefault="006B132E" w:rsidP="009426AA">
            <w:pPr>
              <w:ind w:left="-103" w:right="-9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541F2">
              <w:rPr>
                <w:b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441" w:type="dxa"/>
            <w:tcBorders>
              <w:left w:val="single" w:sz="4" w:space="0" w:color="auto"/>
            </w:tcBorders>
          </w:tcPr>
          <w:p w:rsidR="006B132E" w:rsidRPr="002541F2" w:rsidRDefault="006B132E" w:rsidP="00464BA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541F2">
              <w:rPr>
                <w:b/>
                <w:color w:val="000000" w:themeColor="text1"/>
                <w:sz w:val="24"/>
                <w:szCs w:val="24"/>
              </w:rPr>
              <w:t>Объем обязательств на 20</w:t>
            </w:r>
            <w:r w:rsidR="002B05E1">
              <w:rPr>
                <w:b/>
                <w:color w:val="000000" w:themeColor="text1"/>
                <w:sz w:val="24"/>
                <w:szCs w:val="24"/>
              </w:rPr>
              <w:t>2</w:t>
            </w:r>
            <w:r w:rsidR="00464BAA">
              <w:rPr>
                <w:b/>
                <w:color w:val="000000" w:themeColor="text1"/>
                <w:sz w:val="24"/>
                <w:szCs w:val="24"/>
              </w:rPr>
              <w:t>7</w:t>
            </w:r>
            <w:r w:rsidRPr="002541F2">
              <w:rPr>
                <w:b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2650" w:type="dxa"/>
            <w:vMerge/>
            <w:tcBorders>
              <w:right w:val="single" w:sz="4" w:space="0" w:color="auto"/>
            </w:tcBorders>
          </w:tcPr>
          <w:p w:rsidR="006B132E" w:rsidRPr="002541F2" w:rsidRDefault="006B132E" w:rsidP="00B0568E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9E2B7D" w:rsidRPr="002541F2" w:rsidTr="00D77F17">
        <w:trPr>
          <w:trHeight w:val="299"/>
        </w:trPr>
        <w:tc>
          <w:tcPr>
            <w:tcW w:w="2943" w:type="dxa"/>
          </w:tcPr>
          <w:p w:rsidR="009E2B7D" w:rsidRPr="00FB38CF" w:rsidRDefault="009E2B7D" w:rsidP="009E2B7D">
            <w:pPr>
              <w:rPr>
                <w:sz w:val="24"/>
                <w:szCs w:val="24"/>
              </w:rPr>
            </w:pPr>
            <w:r w:rsidRPr="00FB38CF">
              <w:rPr>
                <w:sz w:val="24"/>
                <w:szCs w:val="24"/>
              </w:rPr>
              <w:t>Бюджетный кредит</w:t>
            </w:r>
          </w:p>
        </w:tc>
        <w:tc>
          <w:tcPr>
            <w:tcW w:w="2280" w:type="dxa"/>
          </w:tcPr>
          <w:p w:rsidR="009E2B7D" w:rsidRPr="00FB38CF" w:rsidRDefault="00D77F17" w:rsidP="00C573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70 000,00</w:t>
            </w:r>
          </w:p>
        </w:tc>
        <w:tc>
          <w:tcPr>
            <w:tcW w:w="2441" w:type="dxa"/>
          </w:tcPr>
          <w:p w:rsidR="009E2B7D" w:rsidRPr="00FB38CF" w:rsidRDefault="00D77F17" w:rsidP="00C573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20 000,00</w:t>
            </w:r>
          </w:p>
        </w:tc>
        <w:tc>
          <w:tcPr>
            <w:tcW w:w="2650" w:type="dxa"/>
          </w:tcPr>
          <w:p w:rsidR="009E2B7D" w:rsidRPr="00FB38CF" w:rsidRDefault="00BC71DA" w:rsidP="00D77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  <w:r w:rsidR="00D77F17">
              <w:rPr>
                <w:sz w:val="24"/>
                <w:szCs w:val="24"/>
              </w:rPr>
              <w:t>2</w:t>
            </w:r>
            <w:r w:rsidR="009426AA">
              <w:rPr>
                <w:sz w:val="24"/>
                <w:szCs w:val="24"/>
              </w:rPr>
              <w:t xml:space="preserve"> </w:t>
            </w:r>
            <w:r w:rsidR="009E2B7D" w:rsidRPr="00FB38CF">
              <w:rPr>
                <w:sz w:val="24"/>
                <w:szCs w:val="24"/>
              </w:rPr>
              <w:t>год</w:t>
            </w:r>
          </w:p>
        </w:tc>
      </w:tr>
      <w:tr w:rsidR="00DA53D1" w:rsidRPr="00C57360" w:rsidTr="009426AA">
        <w:trPr>
          <w:trHeight w:val="70"/>
        </w:trPr>
        <w:tc>
          <w:tcPr>
            <w:tcW w:w="2943" w:type="dxa"/>
          </w:tcPr>
          <w:p w:rsidR="00DA53D1" w:rsidRPr="00FB38CF" w:rsidRDefault="00DA53D1" w:rsidP="00DA53D1">
            <w:pPr>
              <w:rPr>
                <w:b/>
                <w:sz w:val="24"/>
                <w:szCs w:val="24"/>
              </w:rPr>
            </w:pPr>
            <w:r w:rsidRPr="00FB38CF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280" w:type="dxa"/>
          </w:tcPr>
          <w:p w:rsidR="00DA53D1" w:rsidRPr="00DA53D1" w:rsidRDefault="00D77F17" w:rsidP="00DA53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70 000,00</w:t>
            </w:r>
          </w:p>
        </w:tc>
        <w:tc>
          <w:tcPr>
            <w:tcW w:w="2441" w:type="dxa"/>
          </w:tcPr>
          <w:p w:rsidR="00DA53D1" w:rsidRPr="00DA53D1" w:rsidRDefault="00D77F17" w:rsidP="00DA53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20 000,00</w:t>
            </w:r>
          </w:p>
        </w:tc>
        <w:tc>
          <w:tcPr>
            <w:tcW w:w="2650" w:type="dxa"/>
          </w:tcPr>
          <w:p w:rsidR="00DA53D1" w:rsidRPr="00FB38CF" w:rsidRDefault="00DA53D1" w:rsidP="00DA53D1">
            <w:pPr>
              <w:rPr>
                <w:b/>
                <w:sz w:val="24"/>
                <w:szCs w:val="24"/>
              </w:rPr>
            </w:pPr>
          </w:p>
        </w:tc>
      </w:tr>
    </w:tbl>
    <w:p w:rsidR="008E6E88" w:rsidRDefault="008E6E88" w:rsidP="00297065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</w:p>
    <w:p w:rsidR="008E6E88" w:rsidRDefault="008E6E88" w:rsidP="00297065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</w:p>
    <w:p w:rsidR="00297065" w:rsidRPr="00A60199" w:rsidRDefault="00297065" w:rsidP="00297065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Приложение №</w:t>
      </w:r>
      <w:r w:rsidR="00251617">
        <w:rPr>
          <w:rFonts w:ascii="Times New Roman" w:hAnsi="Times New Roman"/>
          <w:b/>
          <w:sz w:val="16"/>
          <w:szCs w:val="16"/>
        </w:rPr>
        <w:t>6</w:t>
      </w:r>
    </w:p>
    <w:p w:rsidR="00464BAA" w:rsidRDefault="00464BAA" w:rsidP="00464BAA">
      <w:pPr>
        <w:jc w:val="right"/>
        <w:rPr>
          <w:sz w:val="16"/>
          <w:szCs w:val="16"/>
        </w:rPr>
      </w:pPr>
      <w:r w:rsidRPr="000D23CF">
        <w:rPr>
          <w:sz w:val="16"/>
          <w:szCs w:val="16"/>
        </w:rPr>
        <w:t>к Решению Собрания депутатов</w:t>
      </w:r>
      <w:r>
        <w:rPr>
          <w:sz w:val="16"/>
          <w:szCs w:val="16"/>
        </w:rPr>
        <w:t xml:space="preserve"> </w:t>
      </w:r>
      <w:r w:rsidRPr="000D23CF">
        <w:rPr>
          <w:sz w:val="16"/>
          <w:szCs w:val="16"/>
        </w:rPr>
        <w:t>городского</w:t>
      </w:r>
      <w:r>
        <w:rPr>
          <w:sz w:val="16"/>
          <w:szCs w:val="16"/>
        </w:rPr>
        <w:t xml:space="preserve"> округа "город Дербент"</w:t>
      </w:r>
      <w:r>
        <w:rPr>
          <w:sz w:val="16"/>
          <w:szCs w:val="16"/>
        </w:rPr>
        <w:br/>
        <w:t xml:space="preserve"> «О принятии в первом чтении проекта Решения Собрания депутатов </w:t>
      </w:r>
    </w:p>
    <w:p w:rsidR="00464BAA" w:rsidRDefault="00464BAA" w:rsidP="00464BAA">
      <w:pPr>
        <w:jc w:val="right"/>
        <w:rPr>
          <w:sz w:val="16"/>
          <w:szCs w:val="16"/>
        </w:rPr>
      </w:pPr>
      <w:r>
        <w:rPr>
          <w:sz w:val="16"/>
          <w:szCs w:val="16"/>
        </w:rPr>
        <w:t>городского округа «город Дербент» «О бюджете городского округа</w:t>
      </w:r>
    </w:p>
    <w:p w:rsidR="00464BAA" w:rsidRDefault="00464BAA" w:rsidP="00464BAA">
      <w:pPr>
        <w:jc w:val="right"/>
        <w:rPr>
          <w:sz w:val="24"/>
          <w:szCs w:val="24"/>
        </w:rPr>
      </w:pPr>
      <w:r w:rsidRPr="000D23CF">
        <w:rPr>
          <w:sz w:val="16"/>
          <w:szCs w:val="16"/>
        </w:rPr>
        <w:t>«город Дербент» на 20</w:t>
      </w:r>
      <w:r>
        <w:rPr>
          <w:sz w:val="16"/>
          <w:szCs w:val="16"/>
        </w:rPr>
        <w:t xml:space="preserve">27 </w:t>
      </w:r>
      <w:r w:rsidRPr="000D23CF">
        <w:rPr>
          <w:sz w:val="16"/>
          <w:szCs w:val="16"/>
        </w:rPr>
        <w:t>год и на плановый период 20</w:t>
      </w:r>
      <w:r>
        <w:rPr>
          <w:sz w:val="16"/>
          <w:szCs w:val="16"/>
        </w:rPr>
        <w:t>28-2029</w:t>
      </w:r>
      <w:r w:rsidRPr="000D23CF">
        <w:rPr>
          <w:sz w:val="16"/>
          <w:szCs w:val="16"/>
        </w:rPr>
        <w:t xml:space="preserve"> годов»</w:t>
      </w:r>
    </w:p>
    <w:p w:rsidR="00984A02" w:rsidRDefault="00984A02" w:rsidP="00984A02">
      <w:pPr>
        <w:jc w:val="right"/>
        <w:rPr>
          <w:sz w:val="24"/>
          <w:szCs w:val="24"/>
        </w:rPr>
      </w:pPr>
    </w:p>
    <w:p w:rsidR="00C1336A" w:rsidRPr="00A62EBF" w:rsidRDefault="00C1336A" w:rsidP="00C1336A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  <w:r w:rsidRPr="00A62EBF">
        <w:rPr>
          <w:rFonts w:ascii="Times New Roman" w:hAnsi="Times New Roman"/>
          <w:b/>
          <w:sz w:val="24"/>
          <w:szCs w:val="24"/>
        </w:rPr>
        <w:t>Источники финансирования дефицита бюджета по</w:t>
      </w:r>
    </w:p>
    <w:p w:rsidR="00C1336A" w:rsidRDefault="00C1336A" w:rsidP="00C1336A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  <w:r w:rsidRPr="00A62EBF">
        <w:rPr>
          <w:rFonts w:ascii="Times New Roman" w:hAnsi="Times New Roman"/>
          <w:b/>
          <w:sz w:val="24"/>
          <w:szCs w:val="24"/>
        </w:rPr>
        <w:t>городскому округу «город Дербент» на плановый период 20</w:t>
      </w:r>
      <w:r w:rsidR="007A2330" w:rsidRPr="00A62EBF">
        <w:rPr>
          <w:rFonts w:ascii="Times New Roman" w:hAnsi="Times New Roman"/>
          <w:b/>
          <w:sz w:val="24"/>
          <w:szCs w:val="24"/>
        </w:rPr>
        <w:t>2</w:t>
      </w:r>
      <w:r w:rsidR="00464BAA">
        <w:rPr>
          <w:rFonts w:ascii="Times New Roman" w:hAnsi="Times New Roman"/>
          <w:b/>
          <w:sz w:val="24"/>
          <w:szCs w:val="24"/>
        </w:rPr>
        <w:t>8</w:t>
      </w:r>
      <w:r w:rsidRPr="00A62EBF">
        <w:rPr>
          <w:rFonts w:ascii="Times New Roman" w:hAnsi="Times New Roman"/>
          <w:b/>
          <w:sz w:val="24"/>
          <w:szCs w:val="24"/>
        </w:rPr>
        <w:t>-20</w:t>
      </w:r>
      <w:r w:rsidR="00B100BD" w:rsidRPr="00A62EBF">
        <w:rPr>
          <w:rFonts w:ascii="Times New Roman" w:hAnsi="Times New Roman"/>
          <w:b/>
          <w:sz w:val="24"/>
          <w:szCs w:val="24"/>
        </w:rPr>
        <w:t>2</w:t>
      </w:r>
      <w:r w:rsidR="00464BAA">
        <w:rPr>
          <w:rFonts w:ascii="Times New Roman" w:hAnsi="Times New Roman"/>
          <w:b/>
          <w:sz w:val="24"/>
          <w:szCs w:val="24"/>
        </w:rPr>
        <w:t>9</w:t>
      </w:r>
      <w:r w:rsidRPr="00A62EBF">
        <w:rPr>
          <w:rFonts w:ascii="Times New Roman" w:hAnsi="Times New Roman"/>
          <w:b/>
          <w:sz w:val="24"/>
          <w:szCs w:val="24"/>
        </w:rPr>
        <w:t xml:space="preserve"> годов</w:t>
      </w:r>
    </w:p>
    <w:p w:rsidR="00FC5E0B" w:rsidRDefault="00FC5E0B" w:rsidP="00C1336A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2393"/>
        <w:gridCol w:w="2142"/>
        <w:gridCol w:w="1844"/>
      </w:tblGrid>
      <w:tr w:rsidR="00FC5E0B" w:rsidRPr="000C05FB" w:rsidTr="00CB045F">
        <w:trPr>
          <w:trHeight w:val="419"/>
        </w:trPr>
        <w:tc>
          <w:tcPr>
            <w:tcW w:w="3970" w:type="dxa"/>
          </w:tcPr>
          <w:p w:rsidR="00FC5E0B" w:rsidRPr="000C05FB" w:rsidRDefault="00FC5E0B" w:rsidP="00CB045F">
            <w:pPr>
              <w:pStyle w:val="af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0C05FB">
              <w:rPr>
                <w:rFonts w:ascii="Times New Roman" w:hAnsi="Times New Roman"/>
                <w:b/>
              </w:rPr>
              <w:t>Наименование показателя</w:t>
            </w:r>
          </w:p>
        </w:tc>
        <w:tc>
          <w:tcPr>
            <w:tcW w:w="2393" w:type="dxa"/>
          </w:tcPr>
          <w:p w:rsidR="00FC5E0B" w:rsidRPr="000C05FB" w:rsidRDefault="00FC5E0B" w:rsidP="00CB045F">
            <w:pPr>
              <w:pStyle w:val="af"/>
              <w:jc w:val="center"/>
              <w:rPr>
                <w:rFonts w:ascii="Times New Roman" w:hAnsi="Times New Roman"/>
                <w:b/>
              </w:rPr>
            </w:pPr>
            <w:r w:rsidRPr="000C05FB">
              <w:rPr>
                <w:rFonts w:ascii="Times New Roman" w:hAnsi="Times New Roman"/>
                <w:b/>
              </w:rPr>
              <w:t>Код источника финансирования</w:t>
            </w:r>
          </w:p>
        </w:tc>
        <w:tc>
          <w:tcPr>
            <w:tcW w:w="2142" w:type="dxa"/>
          </w:tcPr>
          <w:p w:rsidR="00FC5E0B" w:rsidRPr="000C05FB" w:rsidRDefault="00FC5E0B" w:rsidP="00CB045F">
            <w:pPr>
              <w:pStyle w:val="af"/>
              <w:jc w:val="center"/>
              <w:rPr>
                <w:rFonts w:ascii="Times New Roman" w:hAnsi="Times New Roman"/>
                <w:b/>
              </w:rPr>
            </w:pPr>
            <w:r w:rsidRPr="000C05FB">
              <w:rPr>
                <w:rFonts w:ascii="Times New Roman" w:hAnsi="Times New Roman"/>
                <w:b/>
              </w:rPr>
              <w:t>20</w:t>
            </w:r>
            <w:r w:rsidR="00464BAA">
              <w:rPr>
                <w:rFonts w:ascii="Times New Roman" w:hAnsi="Times New Roman"/>
                <w:b/>
              </w:rPr>
              <w:t>28</w:t>
            </w:r>
            <w:r w:rsidRPr="000C05FB">
              <w:rPr>
                <w:rFonts w:ascii="Times New Roman" w:hAnsi="Times New Roman"/>
                <w:b/>
              </w:rPr>
              <w:t xml:space="preserve"> год</w:t>
            </w:r>
          </w:p>
          <w:p w:rsidR="00FC5E0B" w:rsidRPr="000C05FB" w:rsidRDefault="00FC5E0B" w:rsidP="00CB045F">
            <w:pPr>
              <w:pStyle w:val="af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</w:t>
            </w:r>
            <w:r w:rsidRPr="000C05FB">
              <w:rPr>
                <w:rFonts w:ascii="Times New Roman" w:hAnsi="Times New Roman"/>
                <w:b/>
              </w:rPr>
              <w:t>умма</w:t>
            </w:r>
          </w:p>
        </w:tc>
        <w:tc>
          <w:tcPr>
            <w:tcW w:w="1844" w:type="dxa"/>
          </w:tcPr>
          <w:p w:rsidR="00FC5E0B" w:rsidRPr="000C05FB" w:rsidRDefault="00FC5E0B" w:rsidP="00CB045F">
            <w:pPr>
              <w:pStyle w:val="af"/>
              <w:jc w:val="center"/>
              <w:rPr>
                <w:rFonts w:ascii="Times New Roman" w:hAnsi="Times New Roman"/>
                <w:b/>
              </w:rPr>
            </w:pPr>
            <w:r w:rsidRPr="000C05FB">
              <w:rPr>
                <w:rFonts w:ascii="Times New Roman" w:hAnsi="Times New Roman"/>
                <w:b/>
              </w:rPr>
              <w:t>20</w:t>
            </w:r>
            <w:r w:rsidR="00464BAA">
              <w:rPr>
                <w:rFonts w:ascii="Times New Roman" w:hAnsi="Times New Roman"/>
                <w:b/>
              </w:rPr>
              <w:t>29</w:t>
            </w:r>
            <w:r w:rsidRPr="000C05FB">
              <w:rPr>
                <w:rFonts w:ascii="Times New Roman" w:hAnsi="Times New Roman"/>
                <w:b/>
              </w:rPr>
              <w:t xml:space="preserve"> год</w:t>
            </w:r>
          </w:p>
          <w:p w:rsidR="00FC5E0B" w:rsidRPr="000C05FB" w:rsidRDefault="00FC5E0B" w:rsidP="00CB045F">
            <w:pPr>
              <w:pStyle w:val="af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</w:t>
            </w:r>
            <w:r w:rsidRPr="000C05FB">
              <w:rPr>
                <w:rFonts w:ascii="Times New Roman" w:hAnsi="Times New Roman"/>
                <w:b/>
              </w:rPr>
              <w:t>умма</w:t>
            </w:r>
          </w:p>
        </w:tc>
      </w:tr>
      <w:tr w:rsidR="00FC5E0B" w:rsidRPr="004168AC" w:rsidTr="00CB045F">
        <w:tc>
          <w:tcPr>
            <w:tcW w:w="3970" w:type="dxa"/>
          </w:tcPr>
          <w:p w:rsidR="00FC5E0B" w:rsidRPr="000C05FB" w:rsidRDefault="00FC5E0B" w:rsidP="00FC5E0B">
            <w:pPr>
              <w:pStyle w:val="af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Источники финансирования дефицита бюджета – всего:</w:t>
            </w:r>
          </w:p>
        </w:tc>
        <w:tc>
          <w:tcPr>
            <w:tcW w:w="2393" w:type="dxa"/>
          </w:tcPr>
          <w:p w:rsidR="00FC5E0B" w:rsidRPr="000C05FB" w:rsidRDefault="00FC5E0B" w:rsidP="00FC5E0B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2" w:type="dxa"/>
          </w:tcPr>
          <w:p w:rsidR="00FC5E0B" w:rsidRPr="004168AC" w:rsidRDefault="004749B8" w:rsidP="00FC5E0B">
            <w:pPr>
              <w:jc w:val="center"/>
            </w:pPr>
            <w:r>
              <w:t>599 029 094,73</w:t>
            </w:r>
          </w:p>
        </w:tc>
        <w:tc>
          <w:tcPr>
            <w:tcW w:w="1844" w:type="dxa"/>
          </w:tcPr>
          <w:p w:rsidR="00FC5E0B" w:rsidRPr="004168AC" w:rsidRDefault="004749B8" w:rsidP="00FC5E0B">
            <w:pPr>
              <w:jc w:val="center"/>
            </w:pPr>
            <w:r>
              <w:t>561 707 219,73</w:t>
            </w:r>
          </w:p>
        </w:tc>
      </w:tr>
      <w:tr w:rsidR="00FC5E0B" w:rsidTr="00CB045F">
        <w:tc>
          <w:tcPr>
            <w:tcW w:w="3970" w:type="dxa"/>
          </w:tcPr>
          <w:p w:rsidR="00FC5E0B" w:rsidRPr="000C05FB" w:rsidRDefault="00FC5E0B" w:rsidP="00FC5E0B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93" w:type="dxa"/>
          </w:tcPr>
          <w:p w:rsidR="00FC5E0B" w:rsidRPr="000C05FB" w:rsidRDefault="00FC5E0B" w:rsidP="00FC5E0B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000 01 030000000000000</w:t>
            </w:r>
          </w:p>
        </w:tc>
        <w:tc>
          <w:tcPr>
            <w:tcW w:w="2142" w:type="dxa"/>
          </w:tcPr>
          <w:p w:rsidR="00FC5E0B" w:rsidRDefault="00FC5E0B" w:rsidP="004749B8">
            <w:pPr>
              <w:jc w:val="center"/>
            </w:pPr>
            <w:r>
              <w:t>-17</w:t>
            </w:r>
            <w:r w:rsidRPr="009C11F9">
              <w:t> 000,00</w:t>
            </w:r>
          </w:p>
        </w:tc>
        <w:tc>
          <w:tcPr>
            <w:tcW w:w="1844" w:type="dxa"/>
          </w:tcPr>
          <w:p w:rsidR="00FC5E0B" w:rsidRDefault="00D77F17" w:rsidP="00FC5E0B">
            <w:pPr>
              <w:jc w:val="center"/>
            </w:pPr>
            <w:r>
              <w:t>-</w:t>
            </w:r>
            <w:r w:rsidR="004749B8">
              <w:t>13 000,00</w:t>
            </w:r>
          </w:p>
        </w:tc>
      </w:tr>
      <w:tr w:rsidR="004749B8" w:rsidTr="00CB045F">
        <w:tc>
          <w:tcPr>
            <w:tcW w:w="3970" w:type="dxa"/>
          </w:tcPr>
          <w:p w:rsidR="004749B8" w:rsidRPr="000C05FB" w:rsidRDefault="004749B8" w:rsidP="004749B8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93" w:type="dxa"/>
          </w:tcPr>
          <w:p w:rsidR="004749B8" w:rsidRPr="000C05FB" w:rsidRDefault="004749B8" w:rsidP="004749B8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000 01 030100000000000</w:t>
            </w:r>
          </w:p>
        </w:tc>
        <w:tc>
          <w:tcPr>
            <w:tcW w:w="2142" w:type="dxa"/>
          </w:tcPr>
          <w:p w:rsidR="004749B8" w:rsidRDefault="004749B8" w:rsidP="004749B8">
            <w:pPr>
              <w:jc w:val="center"/>
            </w:pPr>
            <w:r>
              <w:t>-17</w:t>
            </w:r>
            <w:r w:rsidRPr="009C11F9">
              <w:t> 000,00</w:t>
            </w:r>
          </w:p>
        </w:tc>
        <w:tc>
          <w:tcPr>
            <w:tcW w:w="1844" w:type="dxa"/>
          </w:tcPr>
          <w:p w:rsidR="004749B8" w:rsidRDefault="00D77F17" w:rsidP="004749B8">
            <w:pPr>
              <w:jc w:val="center"/>
            </w:pPr>
            <w:r>
              <w:t>-</w:t>
            </w:r>
            <w:r w:rsidR="004749B8">
              <w:t>13 000,00</w:t>
            </w:r>
          </w:p>
        </w:tc>
      </w:tr>
      <w:tr w:rsidR="004749B8" w:rsidTr="00CB045F">
        <w:tc>
          <w:tcPr>
            <w:tcW w:w="3970" w:type="dxa"/>
          </w:tcPr>
          <w:p w:rsidR="004749B8" w:rsidRPr="000C05FB" w:rsidRDefault="004749B8" w:rsidP="004749B8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93" w:type="dxa"/>
          </w:tcPr>
          <w:p w:rsidR="004749B8" w:rsidRPr="000C05FB" w:rsidRDefault="004749B8" w:rsidP="004749B8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000 01 030100000000800</w:t>
            </w:r>
          </w:p>
        </w:tc>
        <w:tc>
          <w:tcPr>
            <w:tcW w:w="2142" w:type="dxa"/>
          </w:tcPr>
          <w:p w:rsidR="004749B8" w:rsidRDefault="004749B8" w:rsidP="004749B8">
            <w:pPr>
              <w:jc w:val="center"/>
            </w:pPr>
            <w:r>
              <w:t>-17</w:t>
            </w:r>
            <w:r w:rsidRPr="009C11F9">
              <w:t> 000,00</w:t>
            </w:r>
          </w:p>
        </w:tc>
        <w:tc>
          <w:tcPr>
            <w:tcW w:w="1844" w:type="dxa"/>
          </w:tcPr>
          <w:p w:rsidR="004749B8" w:rsidRDefault="00D77F17" w:rsidP="004749B8">
            <w:pPr>
              <w:jc w:val="center"/>
            </w:pPr>
            <w:r>
              <w:t>-</w:t>
            </w:r>
            <w:r w:rsidR="004749B8">
              <w:t>13 000,00</w:t>
            </w:r>
          </w:p>
        </w:tc>
      </w:tr>
      <w:tr w:rsidR="004749B8" w:rsidTr="00CB045F">
        <w:tc>
          <w:tcPr>
            <w:tcW w:w="3970" w:type="dxa"/>
          </w:tcPr>
          <w:p w:rsidR="004749B8" w:rsidRPr="000C05FB" w:rsidRDefault="004749B8" w:rsidP="004749B8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93" w:type="dxa"/>
          </w:tcPr>
          <w:p w:rsidR="004749B8" w:rsidRPr="000C05FB" w:rsidRDefault="004749B8" w:rsidP="004749B8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000 01 030100040000810</w:t>
            </w:r>
          </w:p>
        </w:tc>
        <w:tc>
          <w:tcPr>
            <w:tcW w:w="2142" w:type="dxa"/>
          </w:tcPr>
          <w:p w:rsidR="004749B8" w:rsidRDefault="004749B8" w:rsidP="004749B8">
            <w:pPr>
              <w:jc w:val="center"/>
            </w:pPr>
            <w:r>
              <w:t>-17</w:t>
            </w:r>
            <w:r w:rsidRPr="009C11F9">
              <w:t> 000,00</w:t>
            </w:r>
          </w:p>
        </w:tc>
        <w:tc>
          <w:tcPr>
            <w:tcW w:w="1844" w:type="dxa"/>
          </w:tcPr>
          <w:p w:rsidR="004749B8" w:rsidRDefault="00D77F17" w:rsidP="004749B8">
            <w:pPr>
              <w:jc w:val="center"/>
            </w:pPr>
            <w:r>
              <w:t>-</w:t>
            </w:r>
            <w:r w:rsidR="004749B8">
              <w:t>13 000,00</w:t>
            </w:r>
          </w:p>
        </w:tc>
      </w:tr>
      <w:tr w:rsidR="00FC5E0B" w:rsidRPr="004168AC" w:rsidTr="00CB045F">
        <w:tc>
          <w:tcPr>
            <w:tcW w:w="3970" w:type="dxa"/>
          </w:tcPr>
          <w:p w:rsidR="00FC5E0B" w:rsidRPr="000C05FB" w:rsidRDefault="00FC5E0B" w:rsidP="00FC5E0B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городского бюджета</w:t>
            </w:r>
          </w:p>
        </w:tc>
        <w:tc>
          <w:tcPr>
            <w:tcW w:w="2393" w:type="dxa"/>
          </w:tcPr>
          <w:p w:rsidR="00FC5E0B" w:rsidRPr="000C05FB" w:rsidRDefault="00FC5E0B" w:rsidP="00FC5E0B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000 01 050000000000000</w:t>
            </w:r>
          </w:p>
        </w:tc>
        <w:tc>
          <w:tcPr>
            <w:tcW w:w="2142" w:type="dxa"/>
          </w:tcPr>
          <w:p w:rsidR="00FC5E0B" w:rsidRPr="004168AC" w:rsidRDefault="004749B8" w:rsidP="00FC5E0B">
            <w:pPr>
              <w:jc w:val="center"/>
            </w:pPr>
            <w:r>
              <w:t>599 046 094,73</w:t>
            </w:r>
          </w:p>
        </w:tc>
        <w:tc>
          <w:tcPr>
            <w:tcW w:w="1844" w:type="dxa"/>
          </w:tcPr>
          <w:p w:rsidR="00FC5E0B" w:rsidRPr="004168AC" w:rsidRDefault="004749B8" w:rsidP="00FC5E0B">
            <w:pPr>
              <w:jc w:val="center"/>
            </w:pPr>
            <w:r>
              <w:t>561 720 219,73</w:t>
            </w:r>
          </w:p>
        </w:tc>
      </w:tr>
      <w:tr w:rsidR="00FC5E0B" w:rsidTr="00CB045F">
        <w:tc>
          <w:tcPr>
            <w:tcW w:w="3970" w:type="dxa"/>
          </w:tcPr>
          <w:p w:rsidR="00FC5E0B" w:rsidRPr="000C05FB" w:rsidRDefault="00FC5E0B" w:rsidP="00FC5E0B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lastRenderedPageBreak/>
              <w:t>Увеличение остатков средств городского бюджета,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всего</w:t>
            </w:r>
          </w:p>
        </w:tc>
        <w:tc>
          <w:tcPr>
            <w:tcW w:w="2393" w:type="dxa"/>
          </w:tcPr>
          <w:p w:rsidR="00FC5E0B" w:rsidRPr="000C05FB" w:rsidRDefault="00FC5E0B" w:rsidP="00FC5E0B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000 01 050000000000500</w:t>
            </w:r>
          </w:p>
        </w:tc>
        <w:tc>
          <w:tcPr>
            <w:tcW w:w="2142" w:type="dxa"/>
          </w:tcPr>
          <w:p w:rsidR="00FC5E0B" w:rsidRDefault="00D77F17" w:rsidP="00FC5E0B">
            <w:pPr>
              <w:jc w:val="center"/>
            </w:pPr>
            <w:r>
              <w:t>-</w:t>
            </w:r>
            <w:r w:rsidR="004749B8">
              <w:t>11 479 944 827,73</w:t>
            </w:r>
          </w:p>
        </w:tc>
        <w:tc>
          <w:tcPr>
            <w:tcW w:w="1844" w:type="dxa"/>
          </w:tcPr>
          <w:p w:rsidR="00FC5E0B" w:rsidRDefault="00D77F17" w:rsidP="00FC5E0B">
            <w:pPr>
              <w:jc w:val="center"/>
            </w:pPr>
            <w:r>
              <w:t>-</w:t>
            </w:r>
            <w:r w:rsidR="004749B8">
              <w:t>11 517 270 702,73</w:t>
            </w:r>
          </w:p>
        </w:tc>
      </w:tr>
      <w:tr w:rsidR="004749B8" w:rsidTr="00CB045F">
        <w:tc>
          <w:tcPr>
            <w:tcW w:w="3970" w:type="dxa"/>
          </w:tcPr>
          <w:p w:rsidR="004749B8" w:rsidRPr="000C05FB" w:rsidRDefault="004749B8" w:rsidP="004749B8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Увеличение прочих остатков средств городского бюджета</w:t>
            </w:r>
          </w:p>
        </w:tc>
        <w:tc>
          <w:tcPr>
            <w:tcW w:w="2393" w:type="dxa"/>
          </w:tcPr>
          <w:p w:rsidR="004749B8" w:rsidRPr="000C05FB" w:rsidRDefault="004749B8" w:rsidP="004749B8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000 01 050200000000500</w:t>
            </w:r>
          </w:p>
        </w:tc>
        <w:tc>
          <w:tcPr>
            <w:tcW w:w="2142" w:type="dxa"/>
          </w:tcPr>
          <w:p w:rsidR="004749B8" w:rsidRDefault="00D77F17" w:rsidP="004749B8">
            <w:pPr>
              <w:jc w:val="center"/>
            </w:pPr>
            <w:r>
              <w:t>-</w:t>
            </w:r>
            <w:r w:rsidR="004749B8">
              <w:t>11 479 944 827,73</w:t>
            </w:r>
          </w:p>
        </w:tc>
        <w:tc>
          <w:tcPr>
            <w:tcW w:w="1844" w:type="dxa"/>
          </w:tcPr>
          <w:p w:rsidR="004749B8" w:rsidRDefault="00D77F17" w:rsidP="004749B8">
            <w:pPr>
              <w:jc w:val="center"/>
            </w:pPr>
            <w:r>
              <w:t>-</w:t>
            </w:r>
            <w:r w:rsidR="004749B8">
              <w:t>11 517 270 702,73</w:t>
            </w:r>
          </w:p>
        </w:tc>
      </w:tr>
      <w:tr w:rsidR="004749B8" w:rsidTr="00CB045F">
        <w:tc>
          <w:tcPr>
            <w:tcW w:w="3970" w:type="dxa"/>
          </w:tcPr>
          <w:p w:rsidR="004749B8" w:rsidRPr="000C05FB" w:rsidRDefault="004749B8" w:rsidP="004749B8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городского бюджета</w:t>
            </w:r>
          </w:p>
        </w:tc>
        <w:tc>
          <w:tcPr>
            <w:tcW w:w="2393" w:type="dxa"/>
          </w:tcPr>
          <w:p w:rsidR="004749B8" w:rsidRPr="000C05FB" w:rsidRDefault="004749B8" w:rsidP="004749B8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000 01 05020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C05FB">
              <w:rPr>
                <w:rFonts w:ascii="Times New Roman" w:hAnsi="Times New Roman"/>
                <w:sz w:val="20"/>
                <w:szCs w:val="20"/>
              </w:rPr>
              <w:t>0000005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C05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142" w:type="dxa"/>
          </w:tcPr>
          <w:p w:rsidR="004749B8" w:rsidRDefault="00D77F17" w:rsidP="004749B8">
            <w:pPr>
              <w:jc w:val="center"/>
            </w:pPr>
            <w:r>
              <w:t>-</w:t>
            </w:r>
            <w:r w:rsidR="004749B8">
              <w:t>11 479 944 827,73</w:t>
            </w:r>
          </w:p>
        </w:tc>
        <w:tc>
          <w:tcPr>
            <w:tcW w:w="1844" w:type="dxa"/>
          </w:tcPr>
          <w:p w:rsidR="004749B8" w:rsidRDefault="00D77F17" w:rsidP="004749B8">
            <w:pPr>
              <w:jc w:val="center"/>
            </w:pPr>
            <w:r>
              <w:t>-</w:t>
            </w:r>
            <w:r w:rsidR="004749B8">
              <w:t>11 517 270 702,73</w:t>
            </w:r>
          </w:p>
        </w:tc>
      </w:tr>
      <w:tr w:rsidR="004749B8" w:rsidTr="00CB045F">
        <w:tc>
          <w:tcPr>
            <w:tcW w:w="3970" w:type="dxa"/>
          </w:tcPr>
          <w:p w:rsidR="004749B8" w:rsidRPr="000C05FB" w:rsidRDefault="004749B8" w:rsidP="004749B8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 xml:space="preserve">Увеличение прочих остатков денежных средств городского бюджета </w:t>
            </w:r>
          </w:p>
        </w:tc>
        <w:tc>
          <w:tcPr>
            <w:tcW w:w="2393" w:type="dxa"/>
          </w:tcPr>
          <w:p w:rsidR="004749B8" w:rsidRPr="000C05FB" w:rsidRDefault="004749B8" w:rsidP="004749B8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000 01 05020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C05FB">
              <w:rPr>
                <w:rFonts w:ascii="Times New Roman" w:hAnsi="Times New Roman"/>
                <w:sz w:val="20"/>
                <w:szCs w:val="20"/>
              </w:rPr>
              <w:t>0400005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C05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142" w:type="dxa"/>
          </w:tcPr>
          <w:p w:rsidR="004749B8" w:rsidRDefault="00D77F17" w:rsidP="004749B8">
            <w:pPr>
              <w:jc w:val="center"/>
            </w:pPr>
            <w:r>
              <w:t>-</w:t>
            </w:r>
            <w:r w:rsidR="004749B8">
              <w:t>11 479 944 827,73</w:t>
            </w:r>
          </w:p>
        </w:tc>
        <w:tc>
          <w:tcPr>
            <w:tcW w:w="1844" w:type="dxa"/>
          </w:tcPr>
          <w:p w:rsidR="004749B8" w:rsidRDefault="00D77F17" w:rsidP="004749B8">
            <w:pPr>
              <w:jc w:val="center"/>
            </w:pPr>
            <w:r>
              <w:t>-</w:t>
            </w:r>
            <w:r w:rsidR="004749B8">
              <w:t>11 517 270 702,73</w:t>
            </w:r>
          </w:p>
        </w:tc>
      </w:tr>
      <w:tr w:rsidR="00FC5E0B" w:rsidTr="00CB045F">
        <w:tc>
          <w:tcPr>
            <w:tcW w:w="3970" w:type="dxa"/>
          </w:tcPr>
          <w:p w:rsidR="00FC5E0B" w:rsidRPr="000C05FB" w:rsidRDefault="00FC5E0B" w:rsidP="00FC5E0B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Уменьшение остатков средств городского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>, всего</w:t>
            </w:r>
          </w:p>
        </w:tc>
        <w:tc>
          <w:tcPr>
            <w:tcW w:w="2393" w:type="dxa"/>
          </w:tcPr>
          <w:p w:rsidR="00FC5E0B" w:rsidRPr="000C05FB" w:rsidRDefault="00FC5E0B" w:rsidP="00FC5E0B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000 01 050000000000600</w:t>
            </w:r>
          </w:p>
        </w:tc>
        <w:tc>
          <w:tcPr>
            <w:tcW w:w="2142" w:type="dxa"/>
          </w:tcPr>
          <w:p w:rsidR="00FC5E0B" w:rsidRDefault="004749B8" w:rsidP="00FC5E0B">
            <w:pPr>
              <w:jc w:val="center"/>
            </w:pPr>
            <w:r>
              <w:t>12 078 990 922,46</w:t>
            </w:r>
          </w:p>
        </w:tc>
        <w:tc>
          <w:tcPr>
            <w:tcW w:w="1844" w:type="dxa"/>
          </w:tcPr>
          <w:p w:rsidR="00FC5E0B" w:rsidRDefault="004749B8" w:rsidP="00FC5E0B">
            <w:pPr>
              <w:jc w:val="center"/>
            </w:pPr>
            <w:r>
              <w:t>12 078 990 922,46</w:t>
            </w:r>
          </w:p>
        </w:tc>
      </w:tr>
      <w:tr w:rsidR="004749B8" w:rsidTr="00CB045F">
        <w:tc>
          <w:tcPr>
            <w:tcW w:w="3970" w:type="dxa"/>
          </w:tcPr>
          <w:p w:rsidR="004749B8" w:rsidRPr="000C05FB" w:rsidRDefault="004749B8" w:rsidP="004749B8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Уменьшение прочих остатков средств бюджета</w:t>
            </w:r>
          </w:p>
        </w:tc>
        <w:tc>
          <w:tcPr>
            <w:tcW w:w="2393" w:type="dxa"/>
          </w:tcPr>
          <w:p w:rsidR="004749B8" w:rsidRPr="000C05FB" w:rsidRDefault="004749B8" w:rsidP="004749B8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000 01 050200000000600</w:t>
            </w:r>
          </w:p>
        </w:tc>
        <w:tc>
          <w:tcPr>
            <w:tcW w:w="2142" w:type="dxa"/>
          </w:tcPr>
          <w:p w:rsidR="004749B8" w:rsidRDefault="004749B8" w:rsidP="004749B8">
            <w:pPr>
              <w:jc w:val="center"/>
            </w:pPr>
            <w:r>
              <w:t>12 078 990 922,46</w:t>
            </w:r>
          </w:p>
        </w:tc>
        <w:tc>
          <w:tcPr>
            <w:tcW w:w="1844" w:type="dxa"/>
          </w:tcPr>
          <w:p w:rsidR="004749B8" w:rsidRDefault="004749B8" w:rsidP="004749B8">
            <w:pPr>
              <w:jc w:val="center"/>
            </w:pPr>
            <w:r>
              <w:t>12 078 990 922,46</w:t>
            </w:r>
          </w:p>
        </w:tc>
      </w:tr>
      <w:tr w:rsidR="004749B8" w:rsidTr="00CB045F">
        <w:tc>
          <w:tcPr>
            <w:tcW w:w="3970" w:type="dxa"/>
          </w:tcPr>
          <w:p w:rsidR="004749B8" w:rsidRPr="000C05FB" w:rsidRDefault="004749B8" w:rsidP="004749B8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 xml:space="preserve">Уменьшение прочих остатков средств бюджета </w:t>
            </w:r>
          </w:p>
        </w:tc>
        <w:tc>
          <w:tcPr>
            <w:tcW w:w="2393" w:type="dxa"/>
          </w:tcPr>
          <w:p w:rsidR="004749B8" w:rsidRPr="000C05FB" w:rsidRDefault="004749B8" w:rsidP="004749B8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000 01 05020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C05FB">
              <w:rPr>
                <w:rFonts w:ascii="Times New Roman" w:hAnsi="Times New Roman"/>
                <w:sz w:val="20"/>
                <w:szCs w:val="20"/>
              </w:rPr>
              <w:t>0000006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C05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142" w:type="dxa"/>
          </w:tcPr>
          <w:p w:rsidR="004749B8" w:rsidRDefault="004749B8" w:rsidP="004749B8">
            <w:pPr>
              <w:jc w:val="center"/>
            </w:pPr>
            <w:r>
              <w:t>12 078 990 922,46</w:t>
            </w:r>
          </w:p>
        </w:tc>
        <w:tc>
          <w:tcPr>
            <w:tcW w:w="1844" w:type="dxa"/>
          </w:tcPr>
          <w:p w:rsidR="004749B8" w:rsidRDefault="004749B8" w:rsidP="004749B8">
            <w:pPr>
              <w:jc w:val="center"/>
            </w:pPr>
            <w:r>
              <w:t>12 078 990 922,46</w:t>
            </w:r>
          </w:p>
        </w:tc>
      </w:tr>
      <w:tr w:rsidR="004749B8" w:rsidTr="00CB045F">
        <w:tc>
          <w:tcPr>
            <w:tcW w:w="3970" w:type="dxa"/>
          </w:tcPr>
          <w:p w:rsidR="004749B8" w:rsidRPr="000C05FB" w:rsidRDefault="004749B8" w:rsidP="004749B8">
            <w:pPr>
              <w:pStyle w:val="af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городского бюджета</w:t>
            </w:r>
          </w:p>
        </w:tc>
        <w:tc>
          <w:tcPr>
            <w:tcW w:w="2393" w:type="dxa"/>
          </w:tcPr>
          <w:p w:rsidR="004749B8" w:rsidRPr="000C05FB" w:rsidRDefault="004749B8" w:rsidP="004749B8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5FB">
              <w:rPr>
                <w:rFonts w:ascii="Times New Roman" w:hAnsi="Times New Roman"/>
                <w:sz w:val="20"/>
                <w:szCs w:val="20"/>
              </w:rPr>
              <w:t>000 01 05020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C05FB">
              <w:rPr>
                <w:rFonts w:ascii="Times New Roman" w:hAnsi="Times New Roman"/>
                <w:sz w:val="20"/>
                <w:szCs w:val="20"/>
              </w:rPr>
              <w:t>0400006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C05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142" w:type="dxa"/>
          </w:tcPr>
          <w:p w:rsidR="004749B8" w:rsidRDefault="004749B8" w:rsidP="004749B8">
            <w:pPr>
              <w:jc w:val="center"/>
            </w:pPr>
            <w:r>
              <w:t>12 078 990 922,46</w:t>
            </w:r>
          </w:p>
        </w:tc>
        <w:tc>
          <w:tcPr>
            <w:tcW w:w="1844" w:type="dxa"/>
          </w:tcPr>
          <w:p w:rsidR="004749B8" w:rsidRDefault="004749B8" w:rsidP="004749B8">
            <w:pPr>
              <w:jc w:val="center"/>
            </w:pPr>
            <w:r>
              <w:t>12 078 990 922,46</w:t>
            </w:r>
          </w:p>
        </w:tc>
      </w:tr>
    </w:tbl>
    <w:p w:rsidR="00FC5E0B" w:rsidRDefault="00FC5E0B" w:rsidP="00C1336A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</w:p>
    <w:p w:rsidR="00112A14" w:rsidRPr="00A60199" w:rsidRDefault="00251617" w:rsidP="00112A14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Приложение №7</w:t>
      </w:r>
    </w:p>
    <w:p w:rsidR="00464BAA" w:rsidRDefault="00464BAA" w:rsidP="00464BAA">
      <w:pPr>
        <w:jc w:val="right"/>
        <w:rPr>
          <w:sz w:val="16"/>
          <w:szCs w:val="16"/>
        </w:rPr>
      </w:pPr>
      <w:r w:rsidRPr="000D23CF">
        <w:rPr>
          <w:sz w:val="16"/>
          <w:szCs w:val="16"/>
        </w:rPr>
        <w:t>к Решению Собрания депутатов</w:t>
      </w:r>
      <w:r>
        <w:rPr>
          <w:sz w:val="16"/>
          <w:szCs w:val="16"/>
        </w:rPr>
        <w:t xml:space="preserve"> </w:t>
      </w:r>
      <w:r w:rsidRPr="000D23CF">
        <w:rPr>
          <w:sz w:val="16"/>
          <w:szCs w:val="16"/>
        </w:rPr>
        <w:t>городского</w:t>
      </w:r>
      <w:r>
        <w:rPr>
          <w:sz w:val="16"/>
          <w:szCs w:val="16"/>
        </w:rPr>
        <w:t xml:space="preserve"> округа "город Дербент"</w:t>
      </w:r>
      <w:r>
        <w:rPr>
          <w:sz w:val="16"/>
          <w:szCs w:val="16"/>
        </w:rPr>
        <w:br/>
        <w:t xml:space="preserve"> «О принятии в первом чтении проекта Решения Собрания депутатов </w:t>
      </w:r>
    </w:p>
    <w:p w:rsidR="00464BAA" w:rsidRDefault="00464BAA" w:rsidP="00464BAA">
      <w:pPr>
        <w:jc w:val="right"/>
        <w:rPr>
          <w:sz w:val="16"/>
          <w:szCs w:val="16"/>
        </w:rPr>
      </w:pPr>
      <w:r>
        <w:rPr>
          <w:sz w:val="16"/>
          <w:szCs w:val="16"/>
        </w:rPr>
        <w:t>городского округа «город Дербент» «О бюджете городского округа</w:t>
      </w:r>
    </w:p>
    <w:p w:rsidR="00464BAA" w:rsidRDefault="00464BAA" w:rsidP="00464BAA">
      <w:pPr>
        <w:jc w:val="right"/>
        <w:rPr>
          <w:sz w:val="24"/>
          <w:szCs w:val="24"/>
        </w:rPr>
      </w:pPr>
      <w:r w:rsidRPr="000D23CF">
        <w:rPr>
          <w:sz w:val="16"/>
          <w:szCs w:val="16"/>
        </w:rPr>
        <w:t>«город Дербент» на 20</w:t>
      </w:r>
      <w:r>
        <w:rPr>
          <w:sz w:val="16"/>
          <w:szCs w:val="16"/>
        </w:rPr>
        <w:t xml:space="preserve">27 </w:t>
      </w:r>
      <w:r w:rsidRPr="000D23CF">
        <w:rPr>
          <w:sz w:val="16"/>
          <w:szCs w:val="16"/>
        </w:rPr>
        <w:t>год и на плановый период 20</w:t>
      </w:r>
      <w:r>
        <w:rPr>
          <w:sz w:val="16"/>
          <w:szCs w:val="16"/>
        </w:rPr>
        <w:t>28-2029</w:t>
      </w:r>
      <w:r w:rsidRPr="000D23CF">
        <w:rPr>
          <w:sz w:val="16"/>
          <w:szCs w:val="16"/>
        </w:rPr>
        <w:t xml:space="preserve"> годов»</w:t>
      </w:r>
    </w:p>
    <w:p w:rsidR="008E6E88" w:rsidRDefault="008E6E88" w:rsidP="00C071BC">
      <w:pPr>
        <w:ind w:left="-567" w:right="-283"/>
        <w:jc w:val="center"/>
        <w:rPr>
          <w:b/>
          <w:sz w:val="24"/>
          <w:szCs w:val="24"/>
        </w:rPr>
      </w:pPr>
    </w:p>
    <w:p w:rsidR="005A3DBB" w:rsidRDefault="005A3DBB" w:rsidP="00C071BC">
      <w:pPr>
        <w:ind w:left="-567" w:right="-283"/>
        <w:jc w:val="center"/>
        <w:rPr>
          <w:b/>
          <w:sz w:val="24"/>
          <w:szCs w:val="24"/>
        </w:rPr>
      </w:pPr>
      <w:r w:rsidRPr="00687752">
        <w:rPr>
          <w:b/>
          <w:sz w:val="24"/>
          <w:szCs w:val="24"/>
        </w:rPr>
        <w:t>Прогноз доходов бюджета городского округа «город Дербент»</w:t>
      </w:r>
      <w:r>
        <w:rPr>
          <w:b/>
          <w:sz w:val="24"/>
          <w:szCs w:val="24"/>
        </w:rPr>
        <w:t xml:space="preserve"> </w:t>
      </w:r>
      <w:r w:rsidRPr="00687752">
        <w:rPr>
          <w:b/>
          <w:sz w:val="24"/>
          <w:szCs w:val="24"/>
        </w:rPr>
        <w:t>на плановый период 202</w:t>
      </w:r>
      <w:r w:rsidR="00464BAA">
        <w:rPr>
          <w:b/>
          <w:sz w:val="24"/>
          <w:szCs w:val="24"/>
        </w:rPr>
        <w:t>8</w:t>
      </w:r>
      <w:r w:rsidRPr="00687752">
        <w:rPr>
          <w:b/>
          <w:sz w:val="24"/>
          <w:szCs w:val="24"/>
        </w:rPr>
        <w:t>-202</w:t>
      </w:r>
      <w:r w:rsidR="00464BAA">
        <w:rPr>
          <w:b/>
          <w:sz w:val="24"/>
          <w:szCs w:val="24"/>
        </w:rPr>
        <w:t>9</w:t>
      </w:r>
      <w:r w:rsidRPr="00687752">
        <w:rPr>
          <w:b/>
          <w:sz w:val="24"/>
          <w:szCs w:val="24"/>
        </w:rPr>
        <w:t xml:space="preserve"> годов</w:t>
      </w:r>
    </w:p>
    <w:p w:rsidR="005A3DBB" w:rsidRDefault="005A3DBB" w:rsidP="00984A02">
      <w:pPr>
        <w:jc w:val="right"/>
        <w:rPr>
          <w:sz w:val="24"/>
          <w:szCs w:val="24"/>
        </w:rPr>
      </w:pPr>
    </w:p>
    <w:tbl>
      <w:tblPr>
        <w:tblW w:w="10826" w:type="dxa"/>
        <w:tblInd w:w="-459" w:type="dxa"/>
        <w:tblLook w:val="04A0" w:firstRow="1" w:lastRow="0" w:firstColumn="1" w:lastColumn="0" w:noHBand="0" w:noVBand="1"/>
      </w:tblPr>
      <w:tblGrid>
        <w:gridCol w:w="2930"/>
        <w:gridCol w:w="3864"/>
        <w:gridCol w:w="2016"/>
        <w:gridCol w:w="2016"/>
      </w:tblGrid>
      <w:tr w:rsidR="005A3DBB" w:rsidRPr="0041424F" w:rsidTr="00CB045F">
        <w:trPr>
          <w:trHeight w:val="703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DBB" w:rsidRPr="00E844C3" w:rsidRDefault="005A3DBB" w:rsidP="00CB045F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E844C3">
              <w:rPr>
                <w:b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DBB" w:rsidRPr="00E844C3" w:rsidRDefault="005A3DBB" w:rsidP="00CB045F">
            <w:pPr>
              <w:spacing w:line="240" w:lineRule="atLeast"/>
              <w:ind w:right="-164"/>
              <w:jc w:val="center"/>
              <w:rPr>
                <w:b/>
                <w:sz w:val="24"/>
                <w:szCs w:val="24"/>
              </w:rPr>
            </w:pPr>
            <w:r w:rsidRPr="00E844C3">
              <w:rPr>
                <w:b/>
                <w:sz w:val="24"/>
                <w:szCs w:val="24"/>
              </w:rPr>
              <w:t xml:space="preserve">Наименование </w:t>
            </w:r>
            <w:r w:rsidRPr="00E844C3">
              <w:rPr>
                <w:b/>
                <w:sz w:val="24"/>
                <w:szCs w:val="24"/>
              </w:rPr>
              <w:br/>
              <w:t>доходов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DBB" w:rsidRDefault="005A3DBB" w:rsidP="00CB045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41424F">
              <w:rPr>
                <w:b/>
                <w:bCs/>
                <w:color w:val="000000"/>
                <w:sz w:val="24"/>
                <w:szCs w:val="24"/>
              </w:rPr>
              <w:t>умма</w:t>
            </w:r>
          </w:p>
          <w:p w:rsidR="005A3DBB" w:rsidRPr="0041424F" w:rsidRDefault="005A3DBB" w:rsidP="00464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464BAA">
              <w:rPr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b/>
                <w:bCs/>
                <w:color w:val="000000"/>
                <w:sz w:val="24"/>
                <w:szCs w:val="24"/>
              </w:rPr>
              <w:t>г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DBB" w:rsidRDefault="005A3DBB" w:rsidP="00CB045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41424F">
              <w:rPr>
                <w:b/>
                <w:bCs/>
                <w:color w:val="000000"/>
                <w:sz w:val="24"/>
                <w:szCs w:val="24"/>
              </w:rPr>
              <w:t>умма</w:t>
            </w:r>
          </w:p>
          <w:p w:rsidR="005A3DBB" w:rsidRPr="0041424F" w:rsidRDefault="00464BAA" w:rsidP="00464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2029</w:t>
            </w:r>
            <w:r w:rsidR="005A3DBB">
              <w:rPr>
                <w:b/>
                <w:bCs/>
                <w:color w:val="000000"/>
                <w:sz w:val="24"/>
                <w:szCs w:val="24"/>
              </w:rPr>
              <w:t>г</w:t>
            </w:r>
          </w:p>
        </w:tc>
      </w:tr>
      <w:tr w:rsidR="005A3DBB" w:rsidTr="00CB045F">
        <w:trPr>
          <w:trHeight w:val="288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1 040 457 860,00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1 072 663 835,00</w:t>
            </w:r>
          </w:p>
        </w:tc>
      </w:tr>
      <w:tr w:rsidR="005A3DBB" w:rsidTr="00CB045F">
        <w:trPr>
          <w:trHeight w:val="288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A3DBB" w:rsidTr="00CB045F">
        <w:trPr>
          <w:trHeight w:val="288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000 101 02000 01 0000 110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Налог на доходы физических лиц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429 600 000,00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442 500 000,00</w:t>
            </w:r>
          </w:p>
        </w:tc>
      </w:tr>
      <w:tr w:rsidR="005A3DBB" w:rsidTr="00CB045F">
        <w:trPr>
          <w:trHeight w:val="279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000 103 02000 01 0000 110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Акцизы на ГСМ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19 657 700,00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21 271 900,00</w:t>
            </w:r>
          </w:p>
        </w:tc>
      </w:tr>
      <w:tr w:rsidR="005A3DBB" w:rsidTr="00CB045F">
        <w:trPr>
          <w:trHeight w:val="279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12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000 1030300001 1000 110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Туристический налог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7 210 000,00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7 426 300,00</w:t>
            </w:r>
          </w:p>
        </w:tc>
      </w:tr>
      <w:tr w:rsidR="005A3DBB" w:rsidTr="00CB045F">
        <w:trPr>
          <w:trHeight w:val="276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000 105 01000 00 0000 110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УСН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197 966 000,00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203 905 000,00</w:t>
            </w:r>
          </w:p>
        </w:tc>
      </w:tr>
      <w:tr w:rsidR="005A3DBB" w:rsidTr="00CB045F">
        <w:trPr>
          <w:trHeight w:val="276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000 105 03000 01 0000 110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ЕСН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4E4376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622 160,00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606 835,00</w:t>
            </w:r>
          </w:p>
        </w:tc>
      </w:tr>
      <w:tr w:rsidR="005A3DBB" w:rsidTr="00CB045F">
        <w:trPr>
          <w:trHeight w:val="276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000 105 04000 02 0000 110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Патент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3 700 000,00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3 800 000,00</w:t>
            </w:r>
          </w:p>
        </w:tc>
      </w:tr>
      <w:tr w:rsidR="005A3DBB" w:rsidTr="00CB045F">
        <w:trPr>
          <w:trHeight w:val="128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000 106 01000 00 0000 110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232 265 000,00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4749B8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239 233 000,00</w:t>
            </w:r>
          </w:p>
        </w:tc>
      </w:tr>
      <w:tr w:rsidR="005A3DBB" w:rsidTr="00CB045F">
        <w:trPr>
          <w:trHeight w:val="276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000 106 06000 00 0000 110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106 193 000,00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4749B8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109 380 000,00</w:t>
            </w:r>
          </w:p>
        </w:tc>
      </w:tr>
      <w:tr w:rsidR="005A3DBB" w:rsidTr="00CB045F">
        <w:trPr>
          <w:trHeight w:val="276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000 108 00000 00 0000 000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43 244 000,00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4749B8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44 540 800,00</w:t>
            </w:r>
          </w:p>
        </w:tc>
      </w:tr>
      <w:tr w:rsidR="005A3DBB" w:rsidTr="00CB045F">
        <w:trPr>
          <w:trHeight w:val="276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Неналоговые доходы 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170 672 100,00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4749B8" w:rsidP="005A3DB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175 792 000,00</w:t>
            </w:r>
          </w:p>
        </w:tc>
      </w:tr>
      <w:tr w:rsidR="005A3DBB" w:rsidTr="00CB045F">
        <w:trPr>
          <w:trHeight w:val="276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BB" w:rsidRDefault="005A3DBB" w:rsidP="005A3DBB">
            <w:pPr>
              <w:rPr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DBB" w:rsidRDefault="005A3DBB" w:rsidP="005A3DB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DBB" w:rsidRDefault="005A3DBB" w:rsidP="005A3DB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A3DBB" w:rsidRPr="000D73F0" w:rsidTr="00CB045F">
        <w:trPr>
          <w:trHeight w:val="276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BB" w:rsidRDefault="005A3DBB" w:rsidP="005A3D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000 111 00000 00 0000 000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сдачи в аренду имущества, находящегося в муниципальной собственности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DBB" w:rsidRPr="000D73F0" w:rsidRDefault="00992DE1" w:rsidP="005A3DBB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56 166 000,00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DBB" w:rsidRPr="000D73F0" w:rsidRDefault="004749B8" w:rsidP="005A3DBB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57 851 000,00</w:t>
            </w:r>
          </w:p>
        </w:tc>
      </w:tr>
      <w:tr w:rsidR="005A3DBB" w:rsidRPr="000D73F0" w:rsidTr="00CB045F">
        <w:trPr>
          <w:trHeight w:val="41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DBB" w:rsidRDefault="005A3DBB" w:rsidP="005A3D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000 113 00000 00 0000 000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DBB" w:rsidRPr="000D73F0" w:rsidRDefault="00992DE1" w:rsidP="005A3DBB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67 331 100,00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3DBB" w:rsidRPr="000D73F0" w:rsidRDefault="004749B8" w:rsidP="005A3DBB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69 351 000,00</w:t>
            </w:r>
          </w:p>
        </w:tc>
      </w:tr>
      <w:tr w:rsidR="005A3DBB" w:rsidTr="00CB045F">
        <w:trPr>
          <w:trHeight w:val="534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000 114 00000 00 0000 000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5 460 000,00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4749B8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5 623 000,00</w:t>
            </w:r>
          </w:p>
        </w:tc>
      </w:tr>
      <w:tr w:rsidR="005A3DBB" w:rsidTr="00CB045F">
        <w:trPr>
          <w:trHeight w:val="439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001 116 00000 00 0000 000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31 106 000,00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4749B8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32 039 000,00</w:t>
            </w:r>
          </w:p>
        </w:tc>
      </w:tr>
      <w:tr w:rsidR="005A3DBB" w:rsidTr="00CB045F">
        <w:trPr>
          <w:trHeight w:val="533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001 117 00000 00 0000 000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неналоговые доходы (за нестационарную торговлю)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10 609 000,00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4749B8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10 928 000,00</w:t>
            </w:r>
          </w:p>
        </w:tc>
      </w:tr>
      <w:tr w:rsidR="005A3DBB" w:rsidTr="00CB045F">
        <w:trPr>
          <w:trHeight w:val="416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налоговые и неналоговые доходы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1 211 129 960,00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4749B8" w:rsidP="005A3DB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1 248 455 835,00</w:t>
            </w:r>
          </w:p>
        </w:tc>
      </w:tr>
      <w:tr w:rsidR="005A3DBB" w:rsidTr="00CB045F">
        <w:trPr>
          <w:trHeight w:val="276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992 202 20000 04 0000 150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</w:tc>
      </w:tr>
      <w:tr w:rsidR="005A3DBB" w:rsidTr="00CB045F">
        <w:trPr>
          <w:trHeight w:val="276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992 202 20000 04 0000 150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10 065 276 612,44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4749B8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10 065 276 612,44</w:t>
            </w:r>
          </w:p>
        </w:tc>
      </w:tr>
      <w:tr w:rsidR="005A3DBB" w:rsidTr="00CB045F">
        <w:trPr>
          <w:trHeight w:val="276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992 202 30000 04 0000 150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Субвенции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4E4376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101 962 590,</w:t>
            </w:r>
            <w:r w:rsidR="004E437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4749B8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E4376">
              <w:rPr>
                <w:sz w:val="24"/>
                <w:szCs w:val="24"/>
              </w:rPr>
              <w:t>01 962 590,2</w:t>
            </w:r>
            <w:r>
              <w:rPr>
                <w:sz w:val="24"/>
                <w:szCs w:val="24"/>
              </w:rPr>
              <w:t>9</w:t>
            </w:r>
          </w:p>
        </w:tc>
      </w:tr>
      <w:tr w:rsidR="005A3DBB" w:rsidTr="00CB045F">
        <w:trPr>
          <w:trHeight w:val="276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992 202 49999 04 0000 150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2 675 665,00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4749B8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2 675 665,00</w:t>
            </w:r>
          </w:p>
        </w:tc>
      </w:tr>
      <w:tr w:rsidR="005A3DBB" w:rsidTr="00CB045F">
        <w:trPr>
          <w:trHeight w:val="276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992 207 04000 04 0000 150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4E4376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98 900 000,00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4E4376" w:rsidP="005A3DBB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98 900 000,</w:t>
            </w:r>
            <w:r w:rsidR="005A3DBB">
              <w:rPr>
                <w:sz w:val="24"/>
                <w:szCs w:val="24"/>
              </w:rPr>
              <w:t>00</w:t>
            </w:r>
          </w:p>
        </w:tc>
      </w:tr>
      <w:tr w:rsidR="005A3DBB" w:rsidTr="00CB045F">
        <w:trPr>
          <w:trHeight w:val="272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235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межбюджетные трансферты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10 268 814 867,73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10 268 814 867,73</w:t>
            </w:r>
          </w:p>
        </w:tc>
      </w:tr>
      <w:tr w:rsidR="005A3DBB" w:rsidTr="00CB045F">
        <w:trPr>
          <w:trHeight w:val="312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rPr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5A3DBB" w:rsidP="005A3DBB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11 479 944 827,73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3DBB" w:rsidRDefault="00992DE1" w:rsidP="005A3D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11 517 270 702,73</w:t>
            </w:r>
          </w:p>
        </w:tc>
      </w:tr>
    </w:tbl>
    <w:p w:rsidR="00985070" w:rsidRPr="00C617BD" w:rsidRDefault="00985070" w:rsidP="00112A14">
      <w:pPr>
        <w:jc w:val="center"/>
        <w:rPr>
          <w:b/>
          <w:sz w:val="10"/>
          <w:szCs w:val="10"/>
        </w:rPr>
      </w:pPr>
    </w:p>
    <w:p w:rsidR="00112A14" w:rsidRPr="00C617BD" w:rsidRDefault="00112A14" w:rsidP="00C1336A">
      <w:pPr>
        <w:jc w:val="right"/>
        <w:rPr>
          <w:b/>
          <w:sz w:val="10"/>
          <w:szCs w:val="10"/>
        </w:rPr>
      </w:pPr>
    </w:p>
    <w:p w:rsidR="00297065" w:rsidRPr="00A60199" w:rsidRDefault="00297065" w:rsidP="00297065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Приложение №</w:t>
      </w:r>
      <w:r w:rsidR="00251617">
        <w:rPr>
          <w:rFonts w:ascii="Times New Roman" w:hAnsi="Times New Roman"/>
          <w:b/>
          <w:sz w:val="16"/>
          <w:szCs w:val="16"/>
        </w:rPr>
        <w:t>8</w:t>
      </w:r>
    </w:p>
    <w:p w:rsidR="00464BAA" w:rsidRDefault="00464BAA" w:rsidP="00464BAA">
      <w:pPr>
        <w:jc w:val="right"/>
        <w:rPr>
          <w:sz w:val="16"/>
          <w:szCs w:val="16"/>
        </w:rPr>
      </w:pPr>
      <w:r w:rsidRPr="000D23CF">
        <w:rPr>
          <w:sz w:val="16"/>
          <w:szCs w:val="16"/>
        </w:rPr>
        <w:t>к Решению Собрания депутатов</w:t>
      </w:r>
      <w:r>
        <w:rPr>
          <w:sz w:val="16"/>
          <w:szCs w:val="16"/>
        </w:rPr>
        <w:t xml:space="preserve"> </w:t>
      </w:r>
      <w:r w:rsidRPr="000D23CF">
        <w:rPr>
          <w:sz w:val="16"/>
          <w:szCs w:val="16"/>
        </w:rPr>
        <w:t>городского</w:t>
      </w:r>
      <w:r>
        <w:rPr>
          <w:sz w:val="16"/>
          <w:szCs w:val="16"/>
        </w:rPr>
        <w:t xml:space="preserve"> округа "город Дербент"</w:t>
      </w:r>
      <w:r>
        <w:rPr>
          <w:sz w:val="16"/>
          <w:szCs w:val="16"/>
        </w:rPr>
        <w:br/>
        <w:t xml:space="preserve"> «О принятии в первом чтении проекта Решения Собрания депутатов </w:t>
      </w:r>
    </w:p>
    <w:p w:rsidR="00464BAA" w:rsidRDefault="00464BAA" w:rsidP="00464BAA">
      <w:pPr>
        <w:jc w:val="right"/>
        <w:rPr>
          <w:sz w:val="16"/>
          <w:szCs w:val="16"/>
        </w:rPr>
      </w:pPr>
      <w:r>
        <w:rPr>
          <w:sz w:val="16"/>
          <w:szCs w:val="16"/>
        </w:rPr>
        <w:t>городского округа «город Дербент» «О бюджете городского округа</w:t>
      </w:r>
    </w:p>
    <w:p w:rsidR="00464BAA" w:rsidRDefault="00464BAA" w:rsidP="00464BAA">
      <w:pPr>
        <w:jc w:val="right"/>
        <w:rPr>
          <w:sz w:val="16"/>
          <w:szCs w:val="16"/>
        </w:rPr>
      </w:pPr>
      <w:r w:rsidRPr="000D23CF">
        <w:rPr>
          <w:sz w:val="16"/>
          <w:szCs w:val="16"/>
        </w:rPr>
        <w:t>«город Дербент» на 20</w:t>
      </w:r>
      <w:r>
        <w:rPr>
          <w:sz w:val="16"/>
          <w:szCs w:val="16"/>
        </w:rPr>
        <w:t xml:space="preserve">27 </w:t>
      </w:r>
      <w:r w:rsidRPr="000D23CF">
        <w:rPr>
          <w:sz w:val="16"/>
          <w:szCs w:val="16"/>
        </w:rPr>
        <w:t>год и на плановый период 20</w:t>
      </w:r>
      <w:r>
        <w:rPr>
          <w:sz w:val="16"/>
          <w:szCs w:val="16"/>
        </w:rPr>
        <w:t>28-2029</w:t>
      </w:r>
      <w:r w:rsidRPr="000D23CF">
        <w:rPr>
          <w:sz w:val="16"/>
          <w:szCs w:val="16"/>
        </w:rPr>
        <w:t xml:space="preserve"> годов»</w:t>
      </w:r>
    </w:p>
    <w:p w:rsidR="00992DE1" w:rsidRDefault="00992DE1" w:rsidP="00464BAA">
      <w:pPr>
        <w:jc w:val="right"/>
        <w:rPr>
          <w:sz w:val="24"/>
          <w:szCs w:val="24"/>
        </w:rPr>
      </w:pPr>
    </w:p>
    <w:p w:rsidR="008D60FA" w:rsidRDefault="008D60FA" w:rsidP="003B61BC">
      <w:pPr>
        <w:ind w:left="-284"/>
        <w:jc w:val="center"/>
        <w:rPr>
          <w:b/>
          <w:bCs/>
          <w:sz w:val="24"/>
          <w:szCs w:val="24"/>
        </w:rPr>
      </w:pPr>
      <w:r w:rsidRPr="003B61BC">
        <w:rPr>
          <w:b/>
          <w:bCs/>
          <w:sz w:val="24"/>
          <w:szCs w:val="24"/>
        </w:rPr>
        <w:t>Ведомственная структура расходов городского бюджета на плановый период 202</w:t>
      </w:r>
      <w:r w:rsidR="00464BAA">
        <w:rPr>
          <w:b/>
          <w:bCs/>
          <w:sz w:val="24"/>
          <w:szCs w:val="24"/>
        </w:rPr>
        <w:t>8</w:t>
      </w:r>
      <w:r w:rsidRPr="003B61BC">
        <w:rPr>
          <w:b/>
          <w:bCs/>
          <w:sz w:val="24"/>
          <w:szCs w:val="24"/>
        </w:rPr>
        <w:t>-202</w:t>
      </w:r>
      <w:r w:rsidR="00464BAA">
        <w:rPr>
          <w:b/>
          <w:bCs/>
          <w:sz w:val="24"/>
          <w:szCs w:val="24"/>
        </w:rPr>
        <w:t>9</w:t>
      </w:r>
      <w:r w:rsidRPr="003B61BC">
        <w:rPr>
          <w:b/>
          <w:bCs/>
          <w:sz w:val="24"/>
          <w:szCs w:val="24"/>
        </w:rPr>
        <w:t xml:space="preserve"> годов</w:t>
      </w:r>
    </w:p>
    <w:p w:rsidR="00992DE1" w:rsidRDefault="00992DE1" w:rsidP="003B61BC">
      <w:pPr>
        <w:ind w:left="-284"/>
        <w:jc w:val="center"/>
        <w:rPr>
          <w:b/>
          <w:bCs/>
          <w:sz w:val="24"/>
          <w:szCs w:val="24"/>
        </w:rPr>
      </w:pPr>
    </w:p>
    <w:tbl>
      <w:tblPr>
        <w:tblW w:w="1094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3"/>
        <w:gridCol w:w="709"/>
        <w:gridCol w:w="567"/>
        <w:gridCol w:w="567"/>
        <w:gridCol w:w="1417"/>
        <w:gridCol w:w="567"/>
        <w:gridCol w:w="1701"/>
        <w:gridCol w:w="1843"/>
      </w:tblGrid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284"/>
              <w:jc w:val="center"/>
              <w:rPr>
                <w:b/>
                <w:bCs/>
              </w:rPr>
            </w:pPr>
            <w:r w:rsidRPr="0085592A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411" w:right="-109" w:firstLine="284"/>
              <w:jc w:val="center"/>
              <w:rPr>
                <w:b/>
                <w:bCs/>
              </w:rPr>
            </w:pPr>
            <w:r w:rsidRPr="0085592A">
              <w:rPr>
                <w:b/>
                <w:bCs/>
              </w:rPr>
              <w:t>Мин.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358" w:right="-136" w:firstLine="137"/>
              <w:jc w:val="center"/>
              <w:rPr>
                <w:b/>
                <w:bCs/>
              </w:rPr>
            </w:pPr>
            <w:r w:rsidRPr="0085592A">
              <w:rPr>
                <w:b/>
                <w:bCs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108" w:right="-136" w:firstLine="137"/>
              <w:rPr>
                <w:b/>
                <w:bCs/>
              </w:rPr>
            </w:pPr>
            <w:r w:rsidRPr="0085592A">
              <w:rPr>
                <w:b/>
                <w:bCs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0" w:right="-137" w:firstLine="284"/>
              <w:jc w:val="center"/>
              <w:rPr>
                <w:b/>
                <w:bCs/>
              </w:rPr>
            </w:pPr>
            <w:r w:rsidRPr="0085592A">
              <w:rPr>
                <w:b/>
                <w:bCs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225" w:right="-108" w:firstLine="108"/>
              <w:jc w:val="center"/>
              <w:rPr>
                <w:b/>
                <w:bCs/>
              </w:rPr>
            </w:pPr>
            <w:r w:rsidRPr="0085592A">
              <w:rPr>
                <w:b/>
                <w:bCs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108" w:firstLine="284"/>
              <w:jc w:val="center"/>
              <w:rPr>
                <w:b/>
                <w:bCs/>
              </w:rPr>
            </w:pPr>
            <w:r w:rsidRPr="0085592A">
              <w:rPr>
                <w:b/>
                <w:bCs/>
              </w:rPr>
              <w:t xml:space="preserve">Сумма  </w:t>
            </w:r>
          </w:p>
          <w:p w:rsidR="00FD28BE" w:rsidRPr="0085592A" w:rsidRDefault="00FD28BE" w:rsidP="00FD28BE">
            <w:pPr>
              <w:ind w:left="-108" w:firstLine="284"/>
              <w:jc w:val="center"/>
              <w:rPr>
                <w:b/>
                <w:bCs/>
              </w:rPr>
            </w:pPr>
            <w:r w:rsidRPr="0085592A">
              <w:rPr>
                <w:b/>
                <w:bCs/>
              </w:rPr>
              <w:t>2028</w:t>
            </w:r>
            <w:r>
              <w:rPr>
                <w:b/>
                <w:bCs/>
              </w:rPr>
              <w:t xml:space="preserve"> </w:t>
            </w:r>
            <w:r w:rsidRPr="0085592A">
              <w:rPr>
                <w:b/>
                <w:bCs/>
              </w:rPr>
              <w:t>г</w:t>
            </w:r>
            <w:r>
              <w:rPr>
                <w:b/>
                <w:bCs/>
              </w:rPr>
              <w:t>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center"/>
              <w:rPr>
                <w:b/>
                <w:bCs/>
              </w:rPr>
            </w:pPr>
            <w:r w:rsidRPr="0085592A">
              <w:rPr>
                <w:b/>
                <w:bCs/>
              </w:rPr>
              <w:t xml:space="preserve">Сумма  </w:t>
            </w:r>
          </w:p>
          <w:p w:rsidR="00FD28BE" w:rsidRPr="0085592A" w:rsidRDefault="00FD28BE" w:rsidP="00992DE1">
            <w:pPr>
              <w:ind w:left="-108" w:firstLine="284"/>
              <w:jc w:val="center"/>
              <w:rPr>
                <w:b/>
                <w:bCs/>
              </w:rPr>
            </w:pPr>
            <w:r w:rsidRPr="0085592A">
              <w:rPr>
                <w:b/>
                <w:bCs/>
              </w:rPr>
              <w:t>202</w:t>
            </w:r>
            <w:r w:rsidR="00992DE1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</w:t>
            </w:r>
            <w:r w:rsidRPr="0085592A">
              <w:rPr>
                <w:b/>
                <w:bCs/>
              </w:rPr>
              <w:t>г</w:t>
            </w:r>
            <w:r>
              <w:rPr>
                <w:b/>
                <w:bCs/>
              </w:rPr>
              <w:t>од</w:t>
            </w:r>
          </w:p>
        </w:tc>
      </w:tr>
      <w:tr w:rsidR="00FD28BE" w:rsidRPr="0085592A" w:rsidTr="00FD28BE">
        <w:trPr>
          <w:trHeight w:val="32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D28BE" w:rsidRPr="0085592A" w:rsidRDefault="00FD28BE" w:rsidP="00FD28BE">
            <w:pPr>
              <w:ind w:left="-96" w:right="-108" w:firstLine="284"/>
              <w:jc w:val="center"/>
              <w:rPr>
                <w:b/>
                <w:bCs/>
              </w:rPr>
            </w:pPr>
            <w:r w:rsidRPr="0085592A">
              <w:rPr>
                <w:b/>
                <w:bCs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28BE" w:rsidRPr="0085592A" w:rsidRDefault="00FD28BE" w:rsidP="00FD28BE">
            <w:pPr>
              <w:ind w:left="-108" w:right="-109" w:firstLine="284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28BE" w:rsidRPr="0085592A" w:rsidRDefault="00FD28BE" w:rsidP="00FD28BE">
            <w:pPr>
              <w:ind w:right="-136" w:firstLine="137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28BE" w:rsidRPr="0085592A" w:rsidRDefault="00FD28BE" w:rsidP="00FD28BE">
            <w:pPr>
              <w:ind w:left="-108" w:right="-136" w:firstLine="137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D28BE" w:rsidRPr="0085592A" w:rsidRDefault="00FD28BE" w:rsidP="00FD28BE">
            <w:pPr>
              <w:ind w:left="-80" w:right="-137" w:firstLine="284"/>
              <w:rPr>
                <w:b/>
                <w:bCs/>
              </w:rPr>
            </w:pPr>
            <w:r w:rsidRPr="0085592A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28BE" w:rsidRPr="0085592A" w:rsidRDefault="00FD28BE" w:rsidP="00FD28BE">
            <w:pPr>
              <w:ind w:left="-225" w:right="-108" w:firstLine="284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D28BE" w:rsidRPr="0085592A" w:rsidRDefault="00FD28BE" w:rsidP="00F37817">
            <w:pPr>
              <w:ind w:left="-108" w:firstLine="60"/>
              <w:jc w:val="right"/>
              <w:rPr>
                <w:b/>
                <w:bCs/>
              </w:rPr>
            </w:pPr>
            <w:r w:rsidRPr="0085592A">
              <w:rPr>
                <w:b/>
                <w:bCs/>
              </w:rPr>
              <w:t>12</w:t>
            </w:r>
            <w:r w:rsidR="00F37817">
              <w:rPr>
                <w:b/>
                <w:bCs/>
              </w:rPr>
              <w:t> 078 990 922,46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28BE" w:rsidRPr="0085592A" w:rsidRDefault="00FD28BE" w:rsidP="00F37817">
            <w:pPr>
              <w:ind w:left="-108" w:firstLine="60"/>
              <w:jc w:val="right"/>
              <w:rPr>
                <w:b/>
                <w:bCs/>
              </w:rPr>
            </w:pPr>
            <w:r w:rsidRPr="0085592A">
              <w:rPr>
                <w:b/>
                <w:bCs/>
              </w:rPr>
              <w:t>12</w:t>
            </w:r>
            <w:r w:rsidR="00F37817">
              <w:rPr>
                <w:b/>
                <w:bCs/>
              </w:rPr>
              <w:t> 078 990 922</w:t>
            </w:r>
            <w:r w:rsidRPr="0085592A">
              <w:rPr>
                <w:b/>
                <w:bCs/>
              </w:rPr>
              <w:t>,46</w:t>
            </w:r>
          </w:p>
        </w:tc>
      </w:tr>
      <w:tr w:rsidR="00FD28BE" w:rsidRPr="0085592A" w:rsidTr="00FD28BE">
        <w:trPr>
          <w:trHeight w:val="46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4"/>
              <w:rPr>
                <w:b/>
              </w:rPr>
            </w:pPr>
            <w:r w:rsidRPr="0085592A">
              <w:rPr>
                <w:b/>
              </w:rPr>
              <w:t>Администрация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</w:rPr>
            </w:pPr>
            <w:r w:rsidRPr="0085592A">
              <w:rPr>
                <w:b/>
              </w:rPr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  <w:rPr>
                <w:b/>
                <w:bCs/>
              </w:rPr>
            </w:pPr>
            <w:r w:rsidRPr="0085592A">
              <w:rPr>
                <w:b/>
                <w:bCs/>
              </w:rPr>
              <w:t>795 226 325,63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  <w:rPr>
                <w:b/>
                <w:bCs/>
              </w:rPr>
            </w:pPr>
            <w:r w:rsidRPr="0085592A">
              <w:rPr>
                <w:b/>
                <w:bCs/>
              </w:rPr>
              <w:t>795 226 325,63</w:t>
            </w:r>
          </w:p>
        </w:tc>
      </w:tr>
      <w:tr w:rsidR="00FD28BE" w:rsidRPr="0085592A" w:rsidTr="00FD28BE">
        <w:trPr>
          <w:trHeight w:val="62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3 673 171,00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3 673 171,00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9980020001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3 673 171,00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3 673 171,00</w:t>
            </w:r>
          </w:p>
        </w:tc>
      </w:tr>
      <w:tr w:rsidR="00FD28BE" w:rsidRPr="0085592A" w:rsidTr="00FD28BE">
        <w:trPr>
          <w:trHeight w:val="123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9980020001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3 673 171,00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3 673 171,00</w:t>
            </w:r>
          </w:p>
        </w:tc>
      </w:tr>
      <w:tr w:rsidR="00FD28BE" w:rsidRPr="0085592A" w:rsidTr="00FD28BE">
        <w:trPr>
          <w:trHeight w:val="75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83 503 835,00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83 503 835,00</w:t>
            </w:r>
          </w:p>
        </w:tc>
      </w:tr>
      <w:tr w:rsidR="00FD28BE" w:rsidRPr="0085592A" w:rsidTr="00FD28BE">
        <w:trPr>
          <w:trHeight w:val="17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Администрация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9980020005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81 484 835,00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81 484 835,00</w:t>
            </w:r>
          </w:p>
        </w:tc>
      </w:tr>
      <w:tr w:rsidR="00E670E7" w:rsidRPr="0085592A" w:rsidTr="00FD28BE">
        <w:trPr>
          <w:trHeight w:val="27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70 966 435,00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70 966 435,00</w:t>
            </w:r>
          </w:p>
        </w:tc>
      </w:tr>
      <w:tr w:rsidR="00E670E7" w:rsidRPr="0085592A" w:rsidTr="00FD28BE">
        <w:trPr>
          <w:trHeight w:val="47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 xml:space="preserve">Закупка товаров, работ и услуг для </w:t>
            </w:r>
          </w:p>
          <w:p w:rsidR="00E670E7" w:rsidRPr="0085592A" w:rsidRDefault="00E670E7" w:rsidP="00E670E7">
            <w:pPr>
              <w:ind w:left="-96" w:right="-108" w:firstLine="14"/>
            </w:pPr>
            <w:r w:rsidRPr="0085592A"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10 473 400,00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10 473 400,00</w:t>
            </w:r>
          </w:p>
        </w:tc>
      </w:tr>
      <w:tr w:rsidR="00E670E7" w:rsidRPr="0085592A" w:rsidTr="00FD28BE">
        <w:trPr>
          <w:trHeight w:val="14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45 000,00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81" w:right="-108"/>
            </w:pPr>
            <w:r w:rsidRPr="0085592A">
              <w:t>На осуществление переданных полномочий РД по образованию и осуществлению деятельности административных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5740477710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2 019 000,00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2 019 000,00</w:t>
            </w:r>
          </w:p>
        </w:tc>
      </w:tr>
      <w:tr w:rsidR="00E670E7" w:rsidRPr="0085592A" w:rsidTr="00FD28BE">
        <w:trPr>
          <w:trHeight w:val="37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jc w:val="center"/>
            </w:pPr>
            <w:r w:rsidRPr="0085592A">
              <w:t>5740477710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1 855 584,00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1 855 584,00</w:t>
            </w:r>
          </w:p>
        </w:tc>
      </w:tr>
      <w:tr w:rsidR="00E670E7" w:rsidRPr="0085592A" w:rsidTr="00FD28BE">
        <w:trPr>
          <w:trHeight w:val="37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 xml:space="preserve">Закупка товаров, работ и услуг для </w:t>
            </w:r>
          </w:p>
          <w:p w:rsidR="00E670E7" w:rsidRPr="0085592A" w:rsidRDefault="00E670E7" w:rsidP="00E670E7">
            <w:pPr>
              <w:ind w:left="-96" w:right="-108" w:firstLine="14"/>
            </w:pPr>
            <w:r w:rsidRPr="0085592A"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jc w:val="center"/>
            </w:pPr>
            <w:r w:rsidRPr="0085592A">
              <w:t>5740477710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163 416,00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163 416,00</w:t>
            </w:r>
          </w:p>
        </w:tc>
      </w:tr>
      <w:tr w:rsidR="00E670E7" w:rsidRPr="0085592A" w:rsidTr="00FD28BE">
        <w:trPr>
          <w:trHeight w:val="17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Судебная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3 100,00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3 100,00</w:t>
            </w:r>
          </w:p>
        </w:tc>
      </w:tr>
      <w:tr w:rsidR="00E670E7" w:rsidRPr="0085592A" w:rsidTr="00FD28BE">
        <w:trPr>
          <w:trHeight w:val="27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>На осуществление полномочий по составлению (изменению) списков кандидатов в присяжные заседатели федеральных судов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5740451200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3 100,00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3 100,00</w:t>
            </w:r>
          </w:p>
        </w:tc>
      </w:tr>
      <w:tr w:rsidR="00E670E7" w:rsidRPr="0085592A" w:rsidTr="00FD28BE">
        <w:trPr>
          <w:trHeight w:val="47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r w:rsidRPr="0085592A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5740451200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3 100,00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3 100,00</w:t>
            </w:r>
          </w:p>
        </w:tc>
      </w:tr>
      <w:tr w:rsidR="00E670E7" w:rsidRPr="0085592A" w:rsidTr="00FD28BE">
        <w:trPr>
          <w:trHeight w:val="18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r w:rsidRPr="0085592A">
              <w:t>Резервный фонд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9990020670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55 578 100,00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55 578 100,00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9990020670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55 578 100,00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55 578 100,00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579 642,64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579 642,64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0140179130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187 542,64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187 542,64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81" w:right="-108"/>
            </w:pPr>
            <w:r w:rsidRPr="0085592A">
              <w:t>На осуществление переданных полномочий РД по хранению, комплектованию, учёту и использованию архивных документов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jc w:val="center"/>
            </w:pPr>
            <w:r w:rsidRPr="0085592A">
              <w:t>5740477730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392 100,00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392 100,00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jc w:val="center"/>
            </w:pPr>
            <w:r w:rsidRPr="0085592A">
              <w:t>5740477730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392 100,00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392 100,00</w:t>
            </w:r>
          </w:p>
        </w:tc>
      </w:tr>
      <w:tr w:rsidR="00E670E7" w:rsidRPr="0085592A" w:rsidTr="00FD28BE">
        <w:trPr>
          <w:trHeight w:val="25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2 781 000,00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2 781 000,00</w:t>
            </w:r>
          </w:p>
        </w:tc>
      </w:tr>
      <w:tr w:rsidR="00E670E7" w:rsidRPr="0085592A" w:rsidTr="00FD28BE">
        <w:trPr>
          <w:trHeight w:val="27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6"/>
            </w:pPr>
            <w:r w:rsidRPr="0085592A">
              <w:t>На осуществление переданных полномочий РД по образованию и осуществлению деятельности комиссии по делам несовершеннолетних и защите их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1940977720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2 781 000,00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2 781 000,00</w:t>
            </w:r>
          </w:p>
        </w:tc>
      </w:tr>
      <w:tr w:rsidR="00E670E7" w:rsidRPr="0085592A" w:rsidTr="00FD28BE">
        <w:trPr>
          <w:trHeight w:val="27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1940977720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2 315 110,00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2 315 110,00</w:t>
            </w:r>
          </w:p>
        </w:tc>
      </w:tr>
      <w:tr w:rsidR="00E670E7" w:rsidRPr="0085592A" w:rsidTr="00FD28BE">
        <w:trPr>
          <w:trHeight w:val="27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1940977720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465 890,00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465 890,00</w:t>
            </w:r>
          </w:p>
        </w:tc>
      </w:tr>
      <w:tr w:rsidR="00E670E7" w:rsidRPr="0085592A" w:rsidTr="00FD28BE">
        <w:trPr>
          <w:trHeight w:val="11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4 451 004,00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4 451 004,00</w:t>
            </w:r>
          </w:p>
        </w:tc>
      </w:tr>
      <w:tr w:rsidR="00E670E7" w:rsidRPr="0085592A" w:rsidTr="00FD28BE">
        <w:trPr>
          <w:trHeight w:val="27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81" w:right="-110"/>
            </w:pPr>
            <w:r w:rsidRPr="0085592A">
              <w:t xml:space="preserve">Социальное обеспечение и иные выплаты населению (доплата к пенсии </w:t>
            </w:r>
          </w:p>
          <w:p w:rsidR="00E670E7" w:rsidRPr="0085592A" w:rsidRDefault="00E670E7" w:rsidP="00E670E7">
            <w:pPr>
              <w:ind w:left="-81" w:right="-110"/>
            </w:pPr>
            <w:r w:rsidRPr="0085592A">
              <w:t>муниципальных служащих)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9980010000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4 451 004,00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4 451 004,00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/>
              <w:jc w:val="right"/>
            </w:pPr>
            <w:r w:rsidRPr="0085592A">
              <w:t>50 000,00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/>
              <w:jc w:val="right"/>
            </w:pPr>
            <w:r w:rsidRPr="0085592A">
              <w:t>50 000,00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>Процентные платежи по государственному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9980013000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/>
              <w:jc w:val="right"/>
            </w:pPr>
            <w:r w:rsidRPr="0085592A">
              <w:t>50 000,00</w:t>
            </w:r>
          </w:p>
          <w:p w:rsidR="00E670E7" w:rsidRPr="0085592A" w:rsidRDefault="00E670E7" w:rsidP="00E670E7">
            <w:pPr>
              <w:ind w:left="-108"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/>
              <w:jc w:val="right"/>
            </w:pPr>
            <w:r w:rsidRPr="0085592A">
              <w:t>50 000,00</w:t>
            </w:r>
          </w:p>
          <w:p w:rsidR="00E670E7" w:rsidRPr="0085592A" w:rsidRDefault="00E670E7" w:rsidP="00E670E7">
            <w:pPr>
              <w:ind w:left="-108"/>
              <w:jc w:val="right"/>
            </w:pP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rPr>
                <w:i/>
              </w:rPr>
              <w:t>МБУ «Управление городского хозяйства»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rPr>
                <w:i/>
              </w:rPr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rPr>
                <w:i/>
              </w:rPr>
              <w:t>353 246 010,99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rPr>
                <w:i/>
              </w:rPr>
              <w:t>353 246 010,99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6"/>
            </w:pPr>
            <w:r w:rsidRPr="0085592A"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105 177 708,32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105 177 708,32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Реализация мероприятий подпрограммы «Автомобильные дороги»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1540520760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91 300 908,32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91 300 908,32</w:t>
            </w:r>
          </w:p>
        </w:tc>
      </w:tr>
      <w:tr w:rsidR="00E670E7" w:rsidRPr="0085592A" w:rsidTr="00FD28BE">
        <w:trPr>
          <w:trHeight w:val="26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9980040000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13 876 800,00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13 876 800,00</w:t>
            </w:r>
          </w:p>
        </w:tc>
      </w:tr>
      <w:tr w:rsidR="00E670E7" w:rsidRPr="0085592A" w:rsidTr="00FD28BE">
        <w:trPr>
          <w:trHeight w:val="26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  <w:rPr>
                <w:i/>
              </w:rPr>
            </w:pPr>
            <w:r w:rsidRPr="0085592A"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  <w:rPr>
                <w:i/>
              </w:rPr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207 890 980,67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207 890 980,67</w:t>
            </w:r>
          </w:p>
        </w:tc>
      </w:tr>
      <w:tr w:rsidR="00E670E7" w:rsidRPr="0085592A" w:rsidTr="00FD28BE">
        <w:trPr>
          <w:trHeight w:val="26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tabs>
                <w:tab w:val="left" w:pos="3564"/>
              </w:tabs>
              <w:ind w:left="-81" w:right="-108"/>
            </w:pPr>
            <w:r w:rsidRPr="0085592A">
              <w:t>Обеспечение деятельности подведомственных учреждений (уличное освещение)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  <w:jc w:val="both"/>
              <w:rPr>
                <w:lang w:val="en-US"/>
              </w:rPr>
            </w:pPr>
            <w:r w:rsidRPr="0085592A">
              <w:t>9980051004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tabs>
                <w:tab w:val="left" w:pos="3564"/>
              </w:tabs>
              <w:ind w:left="-108"/>
              <w:jc w:val="right"/>
            </w:pPr>
            <w:r w:rsidRPr="0085592A">
              <w:t>36 000 000,00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tabs>
                <w:tab w:val="left" w:pos="3564"/>
              </w:tabs>
              <w:ind w:left="-108"/>
              <w:jc w:val="right"/>
            </w:pPr>
            <w:r w:rsidRPr="0085592A">
              <w:t>36 000 000,00</w:t>
            </w:r>
          </w:p>
        </w:tc>
      </w:tr>
      <w:tr w:rsidR="00E670E7" w:rsidRPr="0085592A" w:rsidTr="00FD28BE">
        <w:trPr>
          <w:trHeight w:val="26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9980051004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36 000 000,00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36 000 000,00</w:t>
            </w:r>
          </w:p>
        </w:tc>
      </w:tr>
      <w:tr w:rsidR="00E670E7" w:rsidRPr="0085592A" w:rsidTr="00FD28BE">
        <w:trPr>
          <w:trHeight w:val="26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81" w:right="-108"/>
            </w:pPr>
            <w:r w:rsidRPr="0085592A">
              <w:t xml:space="preserve">Обеспечение деятельности подведомственных учреждений </w:t>
            </w:r>
          </w:p>
          <w:p w:rsidR="00E670E7" w:rsidRPr="0085592A" w:rsidRDefault="00E670E7" w:rsidP="00E670E7">
            <w:pPr>
              <w:ind w:left="-81" w:right="-108"/>
            </w:pPr>
            <w:r w:rsidRPr="0085592A">
              <w:t>(внешнее благоустройство)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9980051006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25 000 000,00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25 000 000,00</w:t>
            </w:r>
          </w:p>
        </w:tc>
      </w:tr>
      <w:tr w:rsidR="00E670E7" w:rsidRPr="0085592A" w:rsidTr="00FD28BE">
        <w:trPr>
          <w:trHeight w:val="26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  <w:rPr>
                <w:color w:val="000000" w:themeColor="text1"/>
              </w:rPr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  <w:rPr>
                <w:color w:val="000000" w:themeColor="text1"/>
              </w:rPr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color w:val="000000" w:themeColor="text1"/>
              </w:rPr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color w:val="000000" w:themeColor="text1"/>
              </w:rPr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  <w:rPr>
                <w:color w:val="000000" w:themeColor="text1"/>
              </w:rPr>
            </w:pPr>
            <w:r w:rsidRPr="0085592A">
              <w:t>9980051006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  <w:rPr>
                <w:color w:val="000000" w:themeColor="text1"/>
              </w:rPr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25 000 000,00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25 000 000,00</w:t>
            </w:r>
          </w:p>
        </w:tc>
      </w:tr>
      <w:tr w:rsidR="00E670E7" w:rsidRPr="0085592A" w:rsidTr="00FD28BE">
        <w:trPr>
          <w:trHeight w:val="26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 xml:space="preserve">Программа «Формирование современной городской среды»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461И4555</w:t>
            </w:r>
            <w:r w:rsidRPr="0085592A">
              <w:rPr>
                <w:lang w:val="en-US"/>
              </w:rPr>
              <w:t>5</w:t>
            </w:r>
            <w:r w:rsidRPr="0085592A"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94 419 606,67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94 419 606,67</w:t>
            </w:r>
          </w:p>
        </w:tc>
      </w:tr>
      <w:tr w:rsidR="00E670E7" w:rsidRPr="0085592A" w:rsidTr="00FD28BE">
        <w:trPr>
          <w:trHeight w:val="26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6"/>
            </w:pPr>
            <w:r w:rsidRPr="0085592A">
              <w:t>Предоставление субсидий бюджетным учреждениям (озеленение)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9980051002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52 471 374,00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52 471 374,00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Другие вопросы в области жилищно-</w:t>
            </w:r>
          </w:p>
          <w:p w:rsidR="00E670E7" w:rsidRPr="0085592A" w:rsidRDefault="00E670E7" w:rsidP="00E670E7">
            <w:pPr>
              <w:ind w:right="-108"/>
            </w:pPr>
            <w:r w:rsidRPr="0085592A">
              <w:lastRenderedPageBreak/>
              <w:t>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lastRenderedPageBreak/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40 177 322,00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40 177 322,00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9980051003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40 177 322,00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40 177 322,00</w:t>
            </w:r>
          </w:p>
        </w:tc>
      </w:tr>
      <w:tr w:rsidR="00E670E7" w:rsidRPr="0085592A" w:rsidTr="00FD28BE">
        <w:trPr>
          <w:trHeight w:val="52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rPr>
                <w:i/>
              </w:rPr>
              <w:t xml:space="preserve">МАУ «Городское автомобильно-техническое хозяйство»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rPr>
                <w:i/>
              </w:rPr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rPr>
                <w:i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rPr>
                <w:i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rPr>
                <w:i/>
              </w:rPr>
              <w:t>9980040004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  <w:rPr>
                <w:highlight w:val="yellow"/>
              </w:rPr>
            </w:pPr>
            <w:r w:rsidRPr="0085592A">
              <w:rPr>
                <w:i/>
              </w:rPr>
              <w:t>128 482 226,00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  <w:rPr>
                <w:highlight w:val="yellow"/>
              </w:rPr>
            </w:pPr>
            <w:r w:rsidRPr="0085592A">
              <w:rPr>
                <w:i/>
              </w:rPr>
              <w:t>128 482 226,00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Транспорт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  <w:rPr>
                <w:highlight w:val="yellow"/>
              </w:rPr>
            </w:pPr>
            <w:r w:rsidRPr="0085592A">
              <w:t>128 482 226,00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  <w:rPr>
                <w:highlight w:val="yellow"/>
              </w:rPr>
            </w:pPr>
            <w:r w:rsidRPr="0085592A">
              <w:t>128 482 226,00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Обеспечение деятельности государственной власти и местного самоуправления в сфере транспорта и дорожного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  <w:rPr>
                <w:highlight w:val="yellow"/>
              </w:rPr>
            </w:pPr>
            <w:r w:rsidRPr="0085592A">
              <w:t>128 482 226,00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  <w:rPr>
                <w:highlight w:val="yellow"/>
              </w:rPr>
            </w:pPr>
            <w:r w:rsidRPr="0085592A">
              <w:t>128 482 226,00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left="-96" w:right="-108" w:firstLine="16"/>
            </w:pPr>
            <w:r w:rsidRPr="0085592A"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9980040004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  <w:rPr>
                <w:highlight w:val="yellow"/>
              </w:rPr>
            </w:pPr>
            <w:r w:rsidRPr="0085592A">
              <w:t>128 482 226,00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  <w:rPr>
                <w:highlight w:val="yellow"/>
              </w:rPr>
            </w:pPr>
            <w:r w:rsidRPr="0085592A">
              <w:t>128 482 226,00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Предоставление субсидий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9980040004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  <w:rPr>
                <w:highlight w:val="yellow"/>
              </w:rPr>
            </w:pPr>
            <w:r w:rsidRPr="0085592A">
              <w:t>128 482 226,00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  <w:rPr>
                <w:highlight w:val="yellow"/>
              </w:rPr>
            </w:pPr>
            <w:r w:rsidRPr="0085592A">
              <w:t>128 482 226,00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left="-81" w:right="-108"/>
            </w:pPr>
            <w:r w:rsidRPr="0085592A">
              <w:rPr>
                <w:i/>
              </w:rPr>
              <w:t>МАУ «Приют для безнадзорных животных»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rPr>
                <w:i/>
              </w:rPr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rPr>
                <w:i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rPr>
                <w:i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/>
              <w:jc w:val="right"/>
            </w:pPr>
            <w:r w:rsidRPr="0085592A">
              <w:rPr>
                <w:i/>
              </w:rPr>
              <w:t>7 980 188,00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/>
              <w:jc w:val="right"/>
            </w:pPr>
            <w:r w:rsidRPr="0085592A">
              <w:rPr>
                <w:i/>
              </w:rPr>
              <w:t>7 980 188,00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1" w:right="-108"/>
            </w:pPr>
            <w:r w:rsidRPr="0085592A">
              <w:t>Отлов и содержание безнадзорных животных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1440264600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/>
              <w:jc w:val="right"/>
            </w:pPr>
            <w:r w:rsidRPr="0085592A">
              <w:t>7 980 188,00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/>
              <w:jc w:val="right"/>
            </w:pPr>
            <w:r w:rsidRPr="0085592A">
              <w:t>7 980 188,00</w:t>
            </w:r>
          </w:p>
        </w:tc>
      </w:tr>
      <w:tr w:rsidR="00E670E7" w:rsidRPr="0085592A" w:rsidTr="00FD28BE">
        <w:trPr>
          <w:trHeight w:val="18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rPr>
                <w:i/>
              </w:rPr>
              <w:t xml:space="preserve">МБУ «Парк </w:t>
            </w:r>
            <w:r w:rsidRPr="0085592A">
              <w:t>"</w:t>
            </w:r>
            <w:r w:rsidRPr="0085592A">
              <w:rPr>
                <w:i/>
              </w:rPr>
              <w:t>Патриот</w:t>
            </w:r>
            <w:r w:rsidRPr="0085592A">
              <w:t>"</w:t>
            </w:r>
            <w:r w:rsidRPr="0085592A">
              <w:rPr>
                <w:i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rPr>
                <w:i/>
              </w:rPr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rPr>
                <w:i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rPr>
                <w:i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  <w:rPr>
                <w:i/>
              </w:rPr>
            </w:pPr>
            <w:r w:rsidRPr="0085592A">
              <w:rPr>
                <w:i/>
              </w:rPr>
              <w:t>9980051018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/>
              <w:jc w:val="right"/>
              <w:rPr>
                <w:i/>
              </w:rPr>
            </w:pPr>
            <w:r w:rsidRPr="0085592A">
              <w:rPr>
                <w:i/>
              </w:rPr>
              <w:t>2 573 630,00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/>
              <w:jc w:val="right"/>
              <w:rPr>
                <w:i/>
              </w:rPr>
            </w:pPr>
            <w:r w:rsidRPr="0085592A">
              <w:rPr>
                <w:i/>
              </w:rPr>
              <w:t>2 573 630,00</w:t>
            </w:r>
          </w:p>
        </w:tc>
      </w:tr>
      <w:tr w:rsidR="00E670E7" w:rsidRPr="0085592A" w:rsidTr="00FD28BE">
        <w:trPr>
          <w:trHeight w:val="18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96" w:right="-108" w:firstLine="14"/>
              <w:rPr>
                <w:i/>
              </w:rPr>
            </w:pPr>
            <w:r w:rsidRPr="0085592A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  <w:rPr>
                <w:i/>
              </w:rPr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  <w:rPr>
                <w:i/>
              </w:rPr>
            </w:pPr>
            <w:r w:rsidRPr="0085592A">
              <w:t>9980051018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2 573 630,00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2 573 630,00</w:t>
            </w:r>
          </w:p>
        </w:tc>
      </w:tr>
      <w:tr w:rsidR="00E670E7" w:rsidRPr="0085592A" w:rsidTr="00FD28BE">
        <w:trPr>
          <w:trHeight w:val="18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9980051018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2 573 630,00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2 573 630,00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rPr>
                <w:i/>
              </w:rPr>
              <w:t>МАУ «</w:t>
            </w:r>
            <w:proofErr w:type="spellStart"/>
            <w:r w:rsidRPr="0085592A">
              <w:rPr>
                <w:i/>
              </w:rPr>
              <w:t>Горсервис</w:t>
            </w:r>
            <w:proofErr w:type="spellEnd"/>
            <w:r w:rsidRPr="0085592A">
              <w:rPr>
                <w:i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rPr>
                <w:i/>
              </w:rPr>
              <w:t>9980051011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/>
              <w:jc w:val="right"/>
              <w:rPr>
                <w:i/>
              </w:rPr>
            </w:pPr>
            <w:r w:rsidRPr="0085592A">
              <w:rPr>
                <w:i/>
              </w:rPr>
              <w:t>126 475 963,00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/>
              <w:jc w:val="right"/>
              <w:rPr>
                <w:i/>
              </w:rPr>
            </w:pPr>
            <w:r w:rsidRPr="0085592A">
              <w:rPr>
                <w:i/>
              </w:rPr>
              <w:t>126 475 963,00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08"/>
              <w:rPr>
                <w:i/>
              </w:rPr>
            </w:pPr>
            <w:r w:rsidRPr="0085592A"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  <w:rPr>
                <w:i/>
              </w:rPr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  <w:rPr>
                <w:i/>
              </w:rPr>
            </w:pPr>
            <w:r w:rsidRPr="0085592A">
              <w:t>9980051011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126 475 963,00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126 475 963,00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08"/>
              <w:rPr>
                <w:i/>
              </w:rPr>
            </w:pPr>
            <w:r w:rsidRPr="0085592A">
              <w:t xml:space="preserve">Предоставление субсидий автономным учреждениям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9980051011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126 475 963,00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126 475 963,00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1" w:right="-108"/>
            </w:pPr>
            <w:r w:rsidRPr="0085592A">
              <w:rPr>
                <w:i/>
              </w:rPr>
              <w:t>МБУ «Управление по жилищным вопросам»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rPr>
                <w:i/>
              </w:rPr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  <w:rPr>
                <w:i/>
              </w:rPr>
            </w:pPr>
            <w:r w:rsidRPr="0085592A">
              <w:rPr>
                <w:i/>
              </w:rPr>
              <w:t>11 771 073,00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  <w:rPr>
                <w:i/>
              </w:rPr>
            </w:pPr>
            <w:r w:rsidRPr="0085592A">
              <w:rPr>
                <w:i/>
              </w:rPr>
              <w:t>11 771 073,00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96" w:right="-108"/>
            </w:pPr>
            <w:r w:rsidRPr="0085592A"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11 771 073,00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11 771 073,00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08"/>
              <w:rPr>
                <w:i/>
              </w:rPr>
            </w:pPr>
            <w:r w:rsidRPr="0085592A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  <w:rPr>
                <w:i/>
              </w:rPr>
            </w:pPr>
            <w:r w:rsidRPr="0085592A">
              <w:t>9980051015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/>
              <w:jc w:val="right"/>
            </w:pPr>
            <w:r w:rsidRPr="0085592A">
              <w:t>11 771 073,00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/>
              <w:jc w:val="right"/>
            </w:pPr>
            <w:r w:rsidRPr="0085592A">
              <w:t>11 771 073,00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  <w:rPr>
                <w:i/>
              </w:rPr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  <w:r w:rsidRPr="0085592A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  <w:rPr>
                <w:i/>
              </w:rPr>
            </w:pPr>
            <w:r w:rsidRPr="0085592A">
              <w:t>9980051015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/>
              <w:jc w:val="right"/>
            </w:pPr>
            <w:r w:rsidRPr="0085592A">
              <w:t>11 771 073,00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/>
              <w:jc w:val="right"/>
            </w:pPr>
            <w:r w:rsidRPr="0085592A">
              <w:t>11 771 073,00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rPr>
                <w:i/>
              </w:rPr>
              <w:t xml:space="preserve">МАУ «ИЦ </w:t>
            </w:r>
            <w:r w:rsidRPr="0085592A">
              <w:t>"</w:t>
            </w:r>
            <w:r w:rsidRPr="0085592A">
              <w:rPr>
                <w:i/>
              </w:rPr>
              <w:t>Дербентские новости</w:t>
            </w:r>
            <w:r w:rsidRPr="0085592A">
              <w:t>"</w:t>
            </w:r>
            <w:r w:rsidRPr="0085592A">
              <w:rPr>
                <w:i/>
              </w:rPr>
              <w:t xml:space="preserve">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rPr>
                <w:i/>
              </w:rPr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rPr>
                <w:i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rPr>
                <w:i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rPr>
                <w:i/>
              </w:rPr>
              <w:t>9980012000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jc w:val="right"/>
              <w:rPr>
                <w:i/>
              </w:rPr>
            </w:pPr>
            <w:r w:rsidRPr="0085592A">
              <w:rPr>
                <w:i/>
              </w:rPr>
              <w:t>14 077 382,00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jc w:val="right"/>
              <w:rPr>
                <w:i/>
              </w:rPr>
            </w:pPr>
            <w:r w:rsidRPr="0085592A">
              <w:rPr>
                <w:i/>
              </w:rPr>
              <w:t>14 077 382,00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Периодическая печать и издательство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jc w:val="right"/>
            </w:pPr>
            <w:r w:rsidRPr="0085592A">
              <w:t>14 077 382,00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jc w:val="right"/>
            </w:pPr>
            <w:r w:rsidRPr="0085592A">
              <w:t>14 077 382,00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08"/>
              <w:rPr>
                <w:i/>
              </w:rPr>
            </w:pPr>
            <w:r w:rsidRPr="0085592A">
              <w:t>Обеспечение населения информацией о деятельности органов власти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9980012000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jc w:val="right"/>
            </w:pPr>
            <w:r w:rsidRPr="0085592A">
              <w:t>14 077 382,00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jc w:val="right"/>
            </w:pPr>
            <w:r w:rsidRPr="0085592A">
              <w:t>14 077 382,00</w:t>
            </w:r>
          </w:p>
        </w:tc>
      </w:tr>
      <w:tr w:rsidR="00E670E7" w:rsidRPr="0085592A" w:rsidTr="00FD28BE">
        <w:trPr>
          <w:trHeight w:val="27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Предоставление субсидий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  <w:rPr>
                <w:i/>
              </w:rPr>
            </w:pPr>
            <w:r w:rsidRPr="0085592A">
              <w:t>9980012000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jc w:val="right"/>
            </w:pPr>
            <w:r w:rsidRPr="0085592A">
              <w:t>14 077 382,00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jc w:val="right"/>
            </w:pPr>
            <w:r w:rsidRPr="0085592A">
              <w:t>14 077 382,00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1" w:right="-108"/>
              <w:rPr>
                <w:i/>
              </w:rPr>
            </w:pPr>
            <w:r w:rsidRPr="0085592A">
              <w:rPr>
                <w:b/>
                <w:bCs/>
              </w:rPr>
              <w:t>МКУ «Централизованная бухгалтерия»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  <w:rPr>
                <w:i/>
              </w:rPr>
            </w:pPr>
            <w:r w:rsidRPr="0085592A">
              <w:rPr>
                <w:b/>
                <w:bCs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  <w:rPr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rPr>
                <w:b/>
              </w:rPr>
              <w:t>52 082 611,00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rPr>
                <w:b/>
              </w:rPr>
              <w:t>52 082 611,00</w:t>
            </w:r>
          </w:p>
        </w:tc>
      </w:tr>
      <w:tr w:rsidR="00E670E7" w:rsidRPr="0085592A" w:rsidTr="00FD28BE">
        <w:trPr>
          <w:trHeight w:val="16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  <w:rPr>
                <w:i/>
              </w:rPr>
            </w:pPr>
            <w:r w:rsidRPr="0085592A"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jc w:val="right"/>
            </w:pPr>
            <w:r w:rsidRPr="0085592A">
              <w:t>52 082 611,00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jc w:val="right"/>
            </w:pPr>
            <w:r w:rsidRPr="0085592A">
              <w:t>52 082 611,00</w:t>
            </w:r>
          </w:p>
        </w:tc>
      </w:tr>
      <w:tr w:rsidR="00E670E7" w:rsidRPr="0085592A" w:rsidTr="00FD28BE">
        <w:trPr>
          <w:trHeight w:val="19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jc w:val="right"/>
            </w:pPr>
            <w:r w:rsidRPr="0085592A">
              <w:t>52 082 611,00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jc w:val="right"/>
            </w:pPr>
            <w:r w:rsidRPr="0085592A">
              <w:t>52 082 611,00</w:t>
            </w:r>
          </w:p>
        </w:tc>
      </w:tr>
      <w:tr w:rsidR="00E670E7" w:rsidRPr="0085592A" w:rsidTr="00FD28BE">
        <w:trPr>
          <w:trHeight w:val="28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Финансовое обеспечение выполнения   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  <w:rPr>
                <w:i/>
              </w:rPr>
            </w:pPr>
            <w:r w:rsidRPr="0085592A"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jc w:val="right"/>
            </w:pPr>
            <w:r w:rsidRPr="0085592A">
              <w:t>52 082 611,00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jc w:val="right"/>
            </w:pPr>
            <w:r w:rsidRPr="0085592A">
              <w:t>52 082 611,00</w:t>
            </w:r>
          </w:p>
        </w:tc>
      </w:tr>
      <w:tr w:rsidR="00E670E7" w:rsidRPr="0085592A" w:rsidTr="00FD28BE">
        <w:trPr>
          <w:trHeight w:val="12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  <w:rPr>
                <w:i/>
              </w:rPr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  <w:rPr>
                <w:i/>
              </w:rPr>
            </w:pPr>
            <w:r w:rsidRPr="0085592A"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i/>
              </w:rPr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  <w:rPr>
                <w:i/>
              </w:rPr>
            </w:pPr>
            <w:r w:rsidRPr="0085592A">
              <w:t>9980022000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  <w:rPr>
                <w:i/>
              </w:rPr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49 843 611,00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49 843 611,00</w:t>
            </w:r>
          </w:p>
        </w:tc>
      </w:tr>
      <w:tr w:rsidR="00E670E7" w:rsidRPr="0085592A" w:rsidTr="00FD28BE">
        <w:trPr>
          <w:trHeight w:val="25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2 168 000,00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2 168 000,00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71 000,00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71 000,00</w:t>
            </w:r>
          </w:p>
        </w:tc>
      </w:tr>
      <w:tr w:rsidR="00E670E7" w:rsidRPr="0085592A" w:rsidTr="00FD28BE">
        <w:trPr>
          <w:trHeight w:val="15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rPr>
                <w:b/>
                <w:bCs/>
              </w:rPr>
              <w:t>Орган местного самоуправления Собрание депутатов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rPr>
                <w:b/>
                <w:bCs/>
              </w:rPr>
              <w:t>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F37817" w:rsidP="00E670E7">
            <w:pPr>
              <w:ind w:left="-108" w:firstLine="284"/>
              <w:jc w:val="right"/>
            </w:pPr>
            <w:r>
              <w:rPr>
                <w:b/>
              </w:rPr>
              <w:t>5 137 456,00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F37817" w:rsidP="00E670E7">
            <w:pPr>
              <w:ind w:left="-108" w:firstLine="284"/>
              <w:jc w:val="right"/>
            </w:pPr>
            <w:r>
              <w:rPr>
                <w:b/>
              </w:rPr>
              <w:t>5 137 456,00</w:t>
            </w:r>
          </w:p>
        </w:tc>
      </w:tr>
      <w:tr w:rsidR="00E670E7" w:rsidRPr="0085592A" w:rsidTr="00FD28BE">
        <w:trPr>
          <w:trHeight w:val="28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81" w:right="-108"/>
              <w:rPr>
                <w:b/>
                <w:bCs/>
              </w:rPr>
            </w:pPr>
            <w:r w:rsidRPr="0085592A">
              <w:t xml:space="preserve">Функционирование законодательных органов государственной власти и </w:t>
            </w:r>
            <w:r w:rsidRPr="0085592A">
              <w:lastRenderedPageBreak/>
              <w:t>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lastRenderedPageBreak/>
              <w:t>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F37817" w:rsidP="00E670E7">
            <w:pPr>
              <w:ind w:left="-108" w:firstLine="284"/>
              <w:jc w:val="right"/>
            </w:pPr>
            <w:r>
              <w:t>5 137 456,00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F37817" w:rsidP="00E670E7">
            <w:pPr>
              <w:ind w:left="-108" w:firstLine="284"/>
              <w:jc w:val="right"/>
            </w:pPr>
            <w:r>
              <w:t>5 137 456,00</w:t>
            </w:r>
          </w:p>
        </w:tc>
      </w:tr>
      <w:tr w:rsidR="00E670E7" w:rsidRPr="0085592A" w:rsidTr="00FD28BE">
        <w:trPr>
          <w:trHeight w:val="20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6"/>
            </w:pPr>
            <w:r w:rsidRPr="0085592A">
              <w:t>Депутаты городского Собрания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  <w:rPr>
                <w:lang w:val="en-US"/>
              </w:rPr>
            </w:pPr>
            <w:r w:rsidRPr="0085592A">
              <w:rPr>
                <w:lang w:val="en-US"/>
              </w:rPr>
              <w:t>1 602 611</w:t>
            </w:r>
            <w:r w:rsidRPr="0085592A">
              <w:t>,</w:t>
            </w:r>
            <w:r w:rsidRPr="0085592A">
              <w:rPr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  <w:rPr>
                <w:lang w:val="en-US"/>
              </w:rPr>
            </w:pPr>
            <w:r w:rsidRPr="0085592A">
              <w:rPr>
                <w:lang w:val="en-US"/>
              </w:rPr>
              <w:t>1 602 611</w:t>
            </w:r>
            <w:r w:rsidRPr="0085592A">
              <w:t>,</w:t>
            </w:r>
            <w:r w:rsidRPr="0085592A">
              <w:rPr>
                <w:lang w:val="en-US"/>
              </w:rPr>
              <w:t>00</w:t>
            </w:r>
          </w:p>
        </w:tc>
      </w:tr>
      <w:tr w:rsidR="00E670E7" w:rsidRPr="0085592A" w:rsidTr="00FD28BE">
        <w:trPr>
          <w:trHeight w:val="17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81" w:right="-108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rPr>
                <w:lang w:val="en-US"/>
              </w:rPr>
              <w:t>1 602 611</w:t>
            </w:r>
            <w:r w:rsidRPr="0085592A">
              <w:t>,</w:t>
            </w:r>
            <w:r w:rsidRPr="0085592A">
              <w:rPr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rPr>
                <w:lang w:val="en-US"/>
              </w:rPr>
              <w:t>1 602 611</w:t>
            </w:r>
            <w:r w:rsidRPr="0085592A">
              <w:t>,</w:t>
            </w:r>
            <w:r w:rsidRPr="0085592A">
              <w:rPr>
                <w:lang w:val="en-US"/>
              </w:rPr>
              <w:t>00</w:t>
            </w:r>
          </w:p>
        </w:tc>
      </w:tr>
      <w:tr w:rsidR="00E670E7" w:rsidRPr="0085592A" w:rsidTr="00FD28BE">
        <w:trPr>
          <w:trHeight w:val="15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>Городское Собрание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3 534 845,00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3 534 845,00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3 034 845,00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3 034 845,00</w:t>
            </w:r>
          </w:p>
        </w:tc>
      </w:tr>
      <w:tr w:rsidR="00E670E7" w:rsidRPr="0085592A" w:rsidTr="00FD28BE">
        <w:trPr>
          <w:trHeight w:val="17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  <w:rPr>
                <w:b/>
                <w:bCs/>
              </w:rPr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b/>
                <w:bCs/>
              </w:rPr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  <w:rPr>
                <w:b/>
                <w:bCs/>
              </w:rPr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  <w:rPr>
                <w:b/>
                <w:bCs/>
              </w:rPr>
            </w:pPr>
            <w:r w:rsidRPr="0085592A">
              <w:t>9980020004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  <w:rPr>
                <w:b/>
                <w:bCs/>
              </w:rPr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500 000,00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  <w:rPr>
                <w:b/>
                <w:bCs/>
              </w:rPr>
            </w:pPr>
            <w:r w:rsidRPr="0085592A">
              <w:rPr>
                <w:b/>
                <w:bCs/>
              </w:rPr>
              <w:t xml:space="preserve">Орган местного самоуправления </w:t>
            </w:r>
          </w:p>
          <w:p w:rsidR="00E670E7" w:rsidRPr="0085592A" w:rsidRDefault="00E670E7" w:rsidP="00E670E7">
            <w:pPr>
              <w:ind w:right="-108"/>
              <w:rPr>
                <w:b/>
                <w:bCs/>
              </w:rPr>
            </w:pPr>
            <w:r w:rsidRPr="0085592A">
              <w:rPr>
                <w:b/>
                <w:bCs/>
              </w:rPr>
              <w:t xml:space="preserve">Контрольно-счётная палата </w:t>
            </w:r>
          </w:p>
          <w:p w:rsidR="00E670E7" w:rsidRPr="0085592A" w:rsidRDefault="00E670E7" w:rsidP="00E670E7">
            <w:pPr>
              <w:ind w:right="-108"/>
            </w:pPr>
            <w:r w:rsidRPr="0085592A">
              <w:rPr>
                <w:b/>
                <w:bCs/>
              </w:rPr>
              <w:t>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rPr>
                <w:b/>
                <w:bCs/>
              </w:rPr>
              <w:t>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rPr>
                <w:b/>
              </w:rPr>
              <w:t>5 674 045,00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rPr>
                <w:b/>
              </w:rPr>
              <w:t>5 674 045,00</w:t>
            </w:r>
          </w:p>
        </w:tc>
      </w:tr>
      <w:tr w:rsidR="00E670E7" w:rsidRPr="0085592A" w:rsidTr="00FD28BE">
        <w:trPr>
          <w:trHeight w:val="32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/>
            </w:pPr>
            <w:r w:rsidRPr="0085592A">
              <w:t>Обеспечение деятельности финансовых, налоговых и таможенных органов и органов финансового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5 674 045,00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5 674 045,00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Контрольно-счётная палата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4 102 432,00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4 102 432,00</w:t>
            </w:r>
          </w:p>
        </w:tc>
      </w:tr>
      <w:tr w:rsidR="00E670E7" w:rsidRPr="0085592A" w:rsidTr="00FD28BE">
        <w:trPr>
          <w:trHeight w:val="22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3 752 432,00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3 752 432,00</w:t>
            </w:r>
          </w:p>
        </w:tc>
      </w:tr>
      <w:tr w:rsidR="00E670E7" w:rsidRPr="0085592A" w:rsidTr="00FD28BE">
        <w:trPr>
          <w:trHeight w:val="33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350 000,00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350 000,00</w:t>
            </w:r>
          </w:p>
        </w:tc>
      </w:tr>
      <w:tr w:rsidR="00E670E7" w:rsidRPr="0085592A" w:rsidTr="00FD28BE">
        <w:trPr>
          <w:trHeight w:val="12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>Руководитель КСП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1 571 613,00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1 571 613,00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9980020010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1 571 613,00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1 571 613,00</w:t>
            </w:r>
          </w:p>
        </w:tc>
      </w:tr>
      <w:tr w:rsidR="00E670E7" w:rsidRPr="0085592A" w:rsidTr="00FD28BE">
        <w:trPr>
          <w:trHeight w:val="16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81" w:right="-108"/>
              <w:rPr>
                <w:b/>
                <w:bCs/>
              </w:rPr>
            </w:pPr>
            <w:r w:rsidRPr="0085592A">
              <w:rPr>
                <w:b/>
              </w:rPr>
              <w:t>МКУ «Управление капитального строительства»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rPr>
                <w:b/>
              </w:rPr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31"/>
              <w:jc w:val="right"/>
            </w:pPr>
            <w:r w:rsidRPr="0085592A">
              <w:rPr>
                <w:b/>
              </w:rPr>
              <w:t>10 026 934 388,32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31"/>
              <w:jc w:val="right"/>
            </w:pPr>
            <w:r w:rsidRPr="0085592A">
              <w:rPr>
                <w:b/>
              </w:rPr>
              <w:t>10 026 934 388,32</w:t>
            </w:r>
          </w:p>
        </w:tc>
      </w:tr>
      <w:tr w:rsidR="00E670E7" w:rsidRPr="0085592A" w:rsidTr="00FD28BE">
        <w:trPr>
          <w:trHeight w:val="16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r w:rsidRPr="0085592A"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09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bCs/>
              </w:rPr>
            </w:pPr>
            <w:r w:rsidRPr="0085592A">
              <w:rPr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bCs/>
              </w:rPr>
            </w:pPr>
            <w:r w:rsidRPr="0085592A">
              <w:rPr>
                <w:bCs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31"/>
              <w:jc w:val="right"/>
            </w:pPr>
            <w:r w:rsidRPr="0085592A">
              <w:t>516 153 437,82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31"/>
              <w:jc w:val="right"/>
            </w:pPr>
            <w:r w:rsidRPr="0085592A">
              <w:t>516 153 437,82</w:t>
            </w:r>
          </w:p>
        </w:tc>
      </w:tr>
      <w:tr w:rsidR="00E670E7" w:rsidRPr="0085592A" w:rsidTr="00FD28BE">
        <w:trPr>
          <w:trHeight w:val="16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r w:rsidRPr="0085592A">
              <w:t>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09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bCs/>
              </w:rPr>
            </w:pPr>
            <w:r w:rsidRPr="0085592A">
              <w:rPr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bCs/>
              </w:rPr>
            </w:pPr>
            <w:r w:rsidRPr="0085592A">
              <w:rPr>
                <w:bCs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31"/>
              <w:jc w:val="right"/>
            </w:pPr>
            <w:r w:rsidRPr="0085592A">
              <w:t>516 153 437,82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31"/>
              <w:jc w:val="right"/>
            </w:pPr>
            <w:r w:rsidRPr="0085592A">
              <w:t>516 153 437,82</w:t>
            </w:r>
          </w:p>
        </w:tc>
      </w:tr>
      <w:tr w:rsidR="00E670E7" w:rsidRPr="0085592A" w:rsidTr="00FD28BE">
        <w:trPr>
          <w:trHeight w:val="16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81"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bCs/>
              </w:rPr>
            </w:pPr>
            <w:r w:rsidRPr="0085592A">
              <w:rPr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bCs/>
              </w:rPr>
            </w:pPr>
            <w:r w:rsidRPr="0085592A">
              <w:rPr>
                <w:bCs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  <w:rPr>
                <w:bCs/>
              </w:rPr>
            </w:pPr>
            <w:r w:rsidRPr="0085592A">
              <w:rPr>
                <w:bCs/>
              </w:rPr>
              <w:t>4920882780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  <w:rPr>
                <w:bCs/>
              </w:rPr>
            </w:pPr>
            <w:r w:rsidRPr="0085592A">
              <w:rPr>
                <w:bCs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31"/>
              <w:jc w:val="right"/>
            </w:pPr>
            <w:r w:rsidRPr="0085592A">
              <w:t>495 485 439,84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31"/>
              <w:jc w:val="right"/>
            </w:pPr>
            <w:r w:rsidRPr="0085592A">
              <w:t>495 485 439,84</w:t>
            </w:r>
          </w:p>
        </w:tc>
      </w:tr>
      <w:tr w:rsidR="00E670E7" w:rsidRPr="0085592A" w:rsidTr="00FD28BE">
        <w:trPr>
          <w:trHeight w:val="16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81"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bCs/>
              </w:rPr>
            </w:pPr>
            <w:r w:rsidRPr="0085592A">
              <w:rPr>
                <w:bCs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bCs/>
              </w:rPr>
            </w:pPr>
            <w:r w:rsidRPr="0085592A">
              <w:rPr>
                <w:bCs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  <w:rPr>
                <w:bCs/>
              </w:rPr>
            </w:pPr>
            <w:r w:rsidRPr="0085592A">
              <w:rPr>
                <w:bCs/>
              </w:rPr>
              <w:t>4920882781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  <w:rPr>
                <w:bCs/>
              </w:rPr>
            </w:pPr>
            <w:r w:rsidRPr="0085592A">
              <w:rPr>
                <w:bCs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31"/>
              <w:jc w:val="right"/>
            </w:pPr>
            <w:r w:rsidRPr="0085592A">
              <w:t>20 667 997,98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31"/>
              <w:jc w:val="right"/>
            </w:pPr>
            <w:r w:rsidRPr="0085592A">
              <w:t>20 667 997,98</w:t>
            </w:r>
          </w:p>
        </w:tc>
      </w:tr>
      <w:tr w:rsidR="00E670E7" w:rsidRPr="0085592A" w:rsidTr="00FD28BE">
        <w:trPr>
          <w:trHeight w:val="16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81" w:right="-108"/>
            </w:pPr>
            <w:r w:rsidRPr="0085592A">
              <w:t>Транспорт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bCs/>
              </w:rPr>
            </w:pPr>
            <w:r w:rsidRPr="0085592A">
              <w:rPr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  <w:rPr>
                <w:bCs/>
              </w:rPr>
            </w:pPr>
            <w:r w:rsidRPr="0085592A">
              <w:rPr>
                <w:bCs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31"/>
              <w:jc w:val="right"/>
            </w:pPr>
            <w:r w:rsidRPr="0085592A">
              <w:t>5 698 574,00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31"/>
              <w:jc w:val="right"/>
            </w:pPr>
            <w:r w:rsidRPr="0085592A">
              <w:t>5 698 574,00</w:t>
            </w:r>
          </w:p>
        </w:tc>
      </w:tr>
      <w:tr w:rsidR="00E670E7" w:rsidRPr="0085592A" w:rsidTr="00FD28BE">
        <w:trPr>
          <w:trHeight w:val="16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81" w:right="-108"/>
            </w:pPr>
            <w:r w:rsidRPr="0085592A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9980040006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firstLine="60"/>
              <w:jc w:val="right"/>
            </w:pPr>
            <w:r w:rsidRPr="0085592A">
              <w:t>5 698 574,00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60"/>
              <w:jc w:val="right"/>
            </w:pPr>
            <w:r w:rsidRPr="0085592A">
              <w:t>5 698 574,00</w:t>
            </w:r>
          </w:p>
        </w:tc>
      </w:tr>
      <w:tr w:rsidR="00E670E7" w:rsidRPr="0085592A" w:rsidTr="00FD28BE">
        <w:trPr>
          <w:trHeight w:val="27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/>
            </w:pPr>
            <w:r w:rsidRPr="0085592A">
              <w:t xml:space="preserve">   2 412 798 949,48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/>
            </w:pPr>
            <w:r w:rsidRPr="0085592A">
              <w:t xml:space="preserve">   2 412 798 949,48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rPr>
                <w:color w:val="000000"/>
              </w:rPr>
              <w:t xml:space="preserve">Субсидии на осуществление капитальных вложений в объекты капитального строительства государственной (муниципальной) </w:t>
            </w:r>
            <w:r w:rsidRPr="0085592A">
              <w:rPr>
                <w:color w:val="000000"/>
              </w:rPr>
              <w:lastRenderedPageBreak/>
              <w:t>собственности в рамках реализации госпрограммы РФ «Обеспечение доступным и комфортным жильем и коммунальными услугами граждан РФ»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lastRenderedPageBreak/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  <w:rPr>
                <w:lang w:val="en-US"/>
              </w:rPr>
            </w:pPr>
            <w:r w:rsidRPr="0085592A">
              <w:t>49214</w:t>
            </w:r>
            <w:r w:rsidRPr="0085592A">
              <w:rPr>
                <w:lang w:val="en-US"/>
              </w:rPr>
              <w:t>R113R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60"/>
              <w:jc w:val="right"/>
            </w:pPr>
            <w:r w:rsidRPr="0085592A">
              <w:t>2 396 702 128,00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60"/>
              <w:jc w:val="right"/>
            </w:pPr>
            <w:r w:rsidRPr="0085592A">
              <w:t>2 396 702 128,00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1" w:right="-108"/>
            </w:pPr>
            <w:r w:rsidRPr="0085592A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9980040006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4000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60"/>
              <w:jc w:val="right"/>
            </w:pPr>
            <w:r w:rsidRPr="0085592A">
              <w:t>14 800 000,00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60"/>
              <w:jc w:val="right"/>
            </w:pPr>
            <w:r w:rsidRPr="0085592A">
              <w:t>14 800 000,00</w:t>
            </w:r>
          </w:p>
        </w:tc>
      </w:tr>
      <w:tr w:rsidR="00E670E7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4920282720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right="-108"/>
              <w:jc w:val="center"/>
            </w:pPr>
            <w:r w:rsidRPr="0085592A">
              <w:t xml:space="preserve">      1 296 821,48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right="-108"/>
              <w:jc w:val="center"/>
            </w:pPr>
            <w:r w:rsidRPr="0085592A">
              <w:t xml:space="preserve">      1 296 821,48</w:t>
            </w:r>
          </w:p>
        </w:tc>
      </w:tr>
      <w:tr w:rsidR="00E670E7" w:rsidRPr="0085592A" w:rsidTr="00FD28BE">
        <w:trPr>
          <w:trHeight w:val="23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670E7" w:rsidRPr="0085592A" w:rsidRDefault="00E670E7" w:rsidP="00E670E7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855 534 922,06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855 534 922,06</w:t>
            </w:r>
          </w:p>
        </w:tc>
      </w:tr>
      <w:tr w:rsidR="00E670E7" w:rsidRPr="0085592A" w:rsidTr="00FD28BE">
        <w:trPr>
          <w:trHeight w:val="27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9980040004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40 524 280,00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40 524 280,00</w:t>
            </w:r>
          </w:p>
        </w:tc>
      </w:tr>
      <w:tr w:rsidR="00E670E7" w:rsidRPr="0085592A" w:rsidTr="00FD28BE">
        <w:trPr>
          <w:trHeight w:val="27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9980040004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695 000,00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695 000,00</w:t>
            </w:r>
          </w:p>
        </w:tc>
      </w:tr>
      <w:tr w:rsidR="00E670E7" w:rsidRPr="0085592A" w:rsidTr="00FD28BE">
        <w:trPr>
          <w:trHeight w:val="29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right="-108"/>
            </w:pPr>
            <w:r w:rsidRPr="0085592A">
              <w:t>Иные бюджетные ассигнования</w:t>
            </w:r>
            <w:r w:rsidRPr="0085592A"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9980040004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  <w:rPr>
                <w:b/>
              </w:rPr>
            </w:pPr>
            <w:r w:rsidRPr="0085592A">
              <w:t>1 530 000,00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  <w:rPr>
                <w:b/>
              </w:rPr>
            </w:pPr>
            <w:r w:rsidRPr="0085592A">
              <w:t>1 530 000,00</w:t>
            </w:r>
          </w:p>
        </w:tc>
      </w:tr>
      <w:tr w:rsidR="00E670E7" w:rsidRPr="0085592A" w:rsidTr="00FD28BE">
        <w:trPr>
          <w:trHeight w:val="51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81" w:right="-108"/>
            </w:pPr>
            <w:r w:rsidRPr="0085592A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9980040005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5 000 000,00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5 000 000,00</w:t>
            </w:r>
          </w:p>
        </w:tc>
      </w:tr>
      <w:tr w:rsidR="00E670E7" w:rsidRPr="0085592A" w:rsidTr="00FD28BE">
        <w:trPr>
          <w:trHeight w:val="7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70E7" w:rsidRPr="0085592A" w:rsidRDefault="00E670E7" w:rsidP="00E670E7">
            <w:pPr>
              <w:ind w:left="-96" w:right="-108" w:firstLine="14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right="-136" w:firstLine="137"/>
            </w:pPr>
            <w:r w:rsidRPr="0085592A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80" w:right="-137" w:firstLine="284"/>
            </w:pPr>
            <w:r w:rsidRPr="0085592A">
              <w:t>4921082700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225" w:right="-108" w:firstLine="284"/>
            </w:pPr>
            <w:r w:rsidRPr="0085592A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100 000 000,00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0E7" w:rsidRPr="0085592A" w:rsidRDefault="00E670E7" w:rsidP="00E670E7">
            <w:pPr>
              <w:ind w:left="-108" w:firstLine="284"/>
              <w:jc w:val="right"/>
            </w:pPr>
            <w:r w:rsidRPr="0085592A">
              <w:t>100 000 000,00</w:t>
            </w:r>
          </w:p>
        </w:tc>
      </w:tr>
      <w:tr w:rsidR="00FD28BE" w:rsidRPr="0085592A" w:rsidTr="00FD28BE">
        <w:trPr>
          <w:trHeight w:val="7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4920782770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707 785 642,06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707 785 642,06</w:t>
            </w:r>
          </w:p>
        </w:tc>
      </w:tr>
      <w:tr w:rsidR="00FD28BE" w:rsidRPr="0085592A" w:rsidTr="00FD28BE">
        <w:trPr>
          <w:trHeight w:val="25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4749B8" w:rsidP="004749B8">
            <w:pPr>
              <w:ind w:left="-108"/>
            </w:pPr>
            <w:r>
              <w:t xml:space="preserve">   </w:t>
            </w:r>
            <w:r w:rsidR="00FD28BE" w:rsidRPr="0085592A">
              <w:t>2 216 688 574,31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2 216 688 574,31</w:t>
            </w:r>
          </w:p>
        </w:tc>
      </w:tr>
      <w:tr w:rsidR="00FD28BE" w:rsidRPr="0085592A" w:rsidTr="00FD28BE">
        <w:trPr>
          <w:trHeight w:val="25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  <w:jc w:val="center"/>
            </w:pPr>
            <w:r w:rsidRPr="0085592A">
              <w:t>4920382730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707 785 642,06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707 785 642,06</w:t>
            </w:r>
          </w:p>
        </w:tc>
      </w:tr>
      <w:tr w:rsidR="00FD28BE" w:rsidRPr="0085592A" w:rsidTr="00FD28BE">
        <w:trPr>
          <w:trHeight w:val="25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  <w:jc w:val="center"/>
            </w:pPr>
            <w:r w:rsidRPr="0085592A">
              <w:t>4920382731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707 785 642,06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707 785 642,06</w:t>
            </w:r>
          </w:p>
        </w:tc>
      </w:tr>
      <w:tr w:rsidR="00FD28BE" w:rsidRPr="0085592A" w:rsidTr="00FD28BE">
        <w:trPr>
          <w:trHeight w:val="25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  <w:jc w:val="center"/>
            </w:pPr>
            <w:r w:rsidRPr="0085592A">
              <w:t>4920382732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657 229 524,77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657 229 524,77</w:t>
            </w:r>
          </w:p>
        </w:tc>
      </w:tr>
      <w:tr w:rsidR="00FD28BE" w:rsidRPr="0085592A" w:rsidTr="00FD28BE">
        <w:trPr>
          <w:trHeight w:val="27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  <w:jc w:val="center"/>
            </w:pPr>
            <w:r w:rsidRPr="0085592A">
              <w:t>4920382733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143 887 765,42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143 887 765,42</w:t>
            </w:r>
          </w:p>
        </w:tc>
      </w:tr>
      <w:tr w:rsidR="00FD28BE" w:rsidRPr="0085592A" w:rsidTr="00FD28BE">
        <w:trPr>
          <w:trHeight w:val="23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rPr>
                <w:color w:val="000000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8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586 469 795,08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586 469 795,08</w:t>
            </w:r>
          </w:p>
        </w:tc>
      </w:tr>
      <w:tr w:rsidR="00FD28BE" w:rsidRPr="0085592A" w:rsidTr="00FD28BE">
        <w:trPr>
          <w:trHeight w:val="5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  <w:rPr>
                <w:color w:val="FFFF00"/>
                <w:highlight w:val="yellow"/>
              </w:rPr>
            </w:pPr>
            <w:r w:rsidRPr="0085592A">
              <w:t xml:space="preserve"> Адресное строительство детских садов в отдельных населенных пунктах с объективно выявленной потребностью инфраструктуры(зданий) школ в рамках республиканской инвестиционной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  <w:rPr>
                <w:lang w:val="en-US"/>
              </w:rPr>
            </w:pPr>
            <w:r w:rsidRPr="0085592A">
              <w:t>491Я15054</w:t>
            </w:r>
            <w:r w:rsidRPr="0085592A">
              <w:rPr>
                <w:lang w:val="en-US"/>
              </w:rPr>
              <w:t>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  <w:rPr>
                <w:lang w:val="en-US"/>
              </w:rPr>
            </w:pPr>
            <w:r w:rsidRPr="0085592A">
              <w:rPr>
                <w:lang w:val="en-US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136 742 424,00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136 742 424,00</w:t>
            </w:r>
          </w:p>
        </w:tc>
      </w:tr>
      <w:tr w:rsidR="00FD28BE" w:rsidRPr="0085592A" w:rsidTr="00FD28BE">
        <w:trPr>
          <w:trHeight w:val="5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  <w:jc w:val="center"/>
            </w:pPr>
            <w:r w:rsidRPr="0085592A">
              <w:t>4920482740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298 059 019,21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298 059 019,21</w:t>
            </w:r>
          </w:p>
        </w:tc>
      </w:tr>
      <w:tr w:rsidR="00FD28BE" w:rsidRPr="0085592A" w:rsidTr="00FD28BE">
        <w:trPr>
          <w:trHeight w:val="5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  <w:jc w:val="center"/>
            </w:pPr>
            <w:r w:rsidRPr="0085592A">
              <w:t>4920482741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151 668 351,87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151 668 351,87</w:t>
            </w:r>
          </w:p>
        </w:tc>
      </w:tr>
      <w:tr w:rsidR="00FD28BE" w:rsidRPr="0085592A" w:rsidTr="00FD28BE">
        <w:trPr>
          <w:trHeight w:val="16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tabs>
                <w:tab w:val="left" w:pos="3564"/>
              </w:tabs>
              <w:ind w:right="-108"/>
            </w:pPr>
            <w:r w:rsidRPr="0085592A">
              <w:rPr>
                <w:color w:val="000000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  <w:jc w:val="both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</w:pPr>
            <w:r w:rsidRPr="0085592A">
              <w:t>282 243 721,38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</w:pPr>
            <w:r w:rsidRPr="0085592A">
              <w:t>282 243 721,38</w:t>
            </w:r>
          </w:p>
        </w:tc>
      </w:tr>
      <w:tr w:rsidR="00FD28BE" w:rsidRPr="0085592A" w:rsidTr="00FD28BE">
        <w:trPr>
          <w:trHeight w:val="16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  <w:jc w:val="both"/>
            </w:pPr>
            <w:r w:rsidRPr="0085592A">
              <w:t>9980070001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2 600 000,00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2 600 000,00</w:t>
            </w:r>
          </w:p>
        </w:tc>
      </w:tr>
      <w:tr w:rsidR="00FD28BE" w:rsidRPr="0085592A" w:rsidTr="00FD28BE">
        <w:trPr>
          <w:trHeight w:val="16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tabs>
                <w:tab w:val="left" w:pos="3564"/>
              </w:tabs>
              <w:ind w:right="-108"/>
            </w:pPr>
            <w:r w:rsidRPr="0085592A">
              <w:rPr>
                <w:color w:val="000000"/>
              </w:rPr>
              <w:t xml:space="preserve">Программа «Комплексное территориальное развитие МО ГО </w:t>
            </w:r>
            <w:r w:rsidRPr="0085592A">
              <w:t>"</w:t>
            </w:r>
            <w:r w:rsidRPr="0085592A">
              <w:rPr>
                <w:color w:val="000000"/>
              </w:rPr>
              <w:t>город Дербент</w:t>
            </w:r>
            <w:r w:rsidRPr="0085592A">
              <w:t>"</w:t>
            </w:r>
            <w:r w:rsidRPr="0085592A">
              <w:rPr>
                <w:color w:val="000000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  <w:jc w:val="both"/>
              <w:rPr>
                <w:lang w:val="en-US"/>
              </w:rPr>
            </w:pPr>
            <w:r w:rsidRPr="0085592A">
              <w:t>4920482744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50 556 117,29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50 556 117,29</w:t>
            </w:r>
          </w:p>
        </w:tc>
      </w:tr>
      <w:tr w:rsidR="00FD28BE" w:rsidRPr="0085592A" w:rsidTr="00FD28BE">
        <w:trPr>
          <w:trHeight w:val="25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lastRenderedPageBreak/>
              <w:t>Создание новых мест в общеобразовательных организациях в рамках республиканской инвестиционной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49204Д305</w:t>
            </w:r>
            <w:r w:rsidRPr="0085592A">
              <w:rPr>
                <w:lang w:val="en-US"/>
              </w:rPr>
              <w:t>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5 728 008,09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5 728 008,09</w:t>
            </w:r>
          </w:p>
        </w:tc>
      </w:tr>
      <w:tr w:rsidR="00FD28BE" w:rsidRPr="0085592A" w:rsidTr="00FD28BE">
        <w:trPr>
          <w:trHeight w:val="55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Адресное строительство школ в отдельных населенных пунктах с объективно выявленной потребностью инфраструктуры</w:t>
            </w:r>
            <w:r>
              <w:t xml:space="preserve"> </w:t>
            </w:r>
            <w:r w:rsidRPr="0085592A">
              <w:t>(зданий) школ в рамках республиканской инвестиционной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/>
            </w:pPr>
            <w:r w:rsidRPr="0085592A">
              <w:t>491Ю4Д049</w:t>
            </w:r>
            <w:r w:rsidRPr="0085592A">
              <w:rPr>
                <w:lang w:val="en-US"/>
              </w:rPr>
              <w:t>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08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223 359 596,00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223 359 596,00</w:t>
            </w:r>
          </w:p>
        </w:tc>
      </w:tr>
      <w:tr w:rsidR="00FD28BE" w:rsidRPr="0085592A" w:rsidTr="00FD28BE">
        <w:trPr>
          <w:trHeight w:val="19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140 253 131,95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140 253 131,95</w:t>
            </w:r>
          </w:p>
        </w:tc>
      </w:tr>
      <w:tr w:rsidR="00FD28BE" w:rsidRPr="0085592A" w:rsidTr="00FD28BE">
        <w:trPr>
          <w:trHeight w:val="19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F31122" w:rsidRDefault="00FD28BE" w:rsidP="00FD28BE">
            <w:pPr>
              <w:ind w:right="-108"/>
            </w:pPr>
            <w:r w:rsidRPr="0085592A">
              <w:t>Государственная поддержка отраслей культуры</w:t>
            </w:r>
            <w:r>
              <w:t>.</w:t>
            </w:r>
            <w:r w:rsidRPr="0085592A">
              <w:t xml:space="preserve">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201Я555193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9 144 072,29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9 144 072,29</w:t>
            </w:r>
          </w:p>
        </w:tc>
      </w:tr>
      <w:tr w:rsidR="00FD28BE" w:rsidRPr="0085592A" w:rsidTr="00FD28BE">
        <w:trPr>
          <w:trHeight w:val="19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4920582750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131 109 059,66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131 109 059,66</w:t>
            </w:r>
          </w:p>
        </w:tc>
      </w:tr>
      <w:tr w:rsidR="00FD28BE" w:rsidRPr="0085592A" w:rsidTr="00FD28BE">
        <w:trPr>
          <w:trHeight w:val="19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Молодежная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50 556 117,29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50 556 117,29</w:t>
            </w:r>
          </w:p>
        </w:tc>
      </w:tr>
      <w:tr w:rsidR="00FD28BE" w:rsidRPr="0085592A" w:rsidTr="00FD28BE">
        <w:trPr>
          <w:trHeight w:val="19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4920582752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50 556 117,29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50 556 117,29</w:t>
            </w:r>
          </w:p>
        </w:tc>
      </w:tr>
      <w:tr w:rsidR="00FD28BE" w:rsidRPr="0085592A" w:rsidTr="00FD28BE">
        <w:trPr>
          <w:trHeight w:val="19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99 656 663,30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99 656 663,30</w:t>
            </w:r>
          </w:p>
        </w:tc>
      </w:tr>
      <w:tr w:rsidR="00FD28BE" w:rsidRPr="0085592A" w:rsidTr="00FD28BE">
        <w:trPr>
          <w:trHeight w:val="19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4920482746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99 656 663,30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99 656 663,30</w:t>
            </w:r>
          </w:p>
        </w:tc>
      </w:tr>
      <w:tr w:rsidR="00FD28BE" w:rsidRPr="0085592A" w:rsidTr="00FD28BE">
        <w:trPr>
          <w:trHeight w:val="19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79 443 882,71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79 443 882,71</w:t>
            </w:r>
          </w:p>
        </w:tc>
      </w:tr>
      <w:tr w:rsidR="00FD28BE" w:rsidRPr="0085592A" w:rsidTr="00FD28BE">
        <w:trPr>
          <w:trHeight w:val="19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4920582751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79 443 882,71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79 443 882,71</w:t>
            </w:r>
          </w:p>
        </w:tc>
      </w:tr>
      <w:tr w:rsidR="00FD28BE" w:rsidRPr="0085592A" w:rsidTr="00FD28BE">
        <w:trPr>
          <w:trHeight w:val="15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rPr>
                <w:color w:val="000000"/>
              </w:rPr>
              <w:t>Стационарная медицинская помощь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4749B8" w:rsidP="004749B8">
            <w:pPr>
              <w:ind w:left="-108"/>
            </w:pPr>
            <w:r>
              <w:t xml:space="preserve">   </w:t>
            </w:r>
            <w:r w:rsidR="00FD28BE" w:rsidRPr="0085592A">
              <w:t>2 762 886 416,70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2 762 886 416,70</w:t>
            </w:r>
          </w:p>
        </w:tc>
      </w:tr>
      <w:tr w:rsidR="00FD28BE" w:rsidRPr="0085592A" w:rsidTr="00FD28BE">
        <w:trPr>
          <w:trHeight w:val="19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4920982790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4749B8" w:rsidP="004749B8">
            <w:pPr>
              <w:ind w:left="-108"/>
            </w:pPr>
            <w:r>
              <w:t xml:space="preserve">   </w:t>
            </w:r>
            <w:r w:rsidR="00FD28BE" w:rsidRPr="0085592A">
              <w:t>2 757 886 416,70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2 757 886 416,70</w:t>
            </w:r>
          </w:p>
        </w:tc>
      </w:tr>
      <w:tr w:rsidR="00FD28BE" w:rsidRPr="0085592A" w:rsidTr="00FD28BE">
        <w:trPr>
          <w:trHeight w:val="19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81" w:right="-108"/>
              <w:rPr>
                <w:color w:val="000000"/>
              </w:rPr>
            </w:pPr>
            <w:r w:rsidRPr="0085592A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9980080004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5 000 000,00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5 000 000,00</w:t>
            </w:r>
          </w:p>
        </w:tc>
      </w:tr>
      <w:tr w:rsidR="00FD28BE" w:rsidRPr="0085592A" w:rsidTr="00FD28BE">
        <w:trPr>
          <w:trHeight w:val="22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rPr>
                <w:color w:val="000000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18 550 202,24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18 550 202,24</w:t>
            </w:r>
          </w:p>
        </w:tc>
      </w:tr>
      <w:tr w:rsidR="00FD28BE" w:rsidRPr="0085592A" w:rsidTr="00FD28BE">
        <w:trPr>
          <w:trHeight w:val="18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Программа «Комплексное территориальное развитие МО ГО "город 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4920682760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18 200 202,24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18 200 202,24</w:t>
            </w:r>
          </w:p>
        </w:tc>
      </w:tr>
      <w:tr w:rsidR="00FD28BE" w:rsidRPr="0085592A" w:rsidTr="00FD28BE">
        <w:trPr>
          <w:trHeight w:val="18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81" w:right="-108"/>
              <w:rPr>
                <w:color w:val="000000"/>
              </w:rPr>
            </w:pPr>
            <w:r w:rsidRPr="0085592A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 xml:space="preserve">11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9980011002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350 000,00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350 000,00</w:t>
            </w:r>
          </w:p>
        </w:tc>
      </w:tr>
      <w:tr w:rsidR="00FD28BE" w:rsidRPr="0085592A" w:rsidTr="00FD28BE">
        <w:trPr>
          <w:trHeight w:val="35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8BE" w:rsidRPr="0085592A" w:rsidRDefault="00FD28BE" w:rsidP="00FD28BE">
            <w:pPr>
              <w:ind w:left="-81" w:right="-108"/>
              <w:rPr>
                <w:b/>
                <w:bCs/>
              </w:rPr>
            </w:pPr>
            <w:r w:rsidRPr="0085592A">
              <w:rPr>
                <w:b/>
                <w:bCs/>
              </w:rPr>
              <w:t xml:space="preserve">Управление по регулированию </w:t>
            </w:r>
          </w:p>
          <w:p w:rsidR="00FD28BE" w:rsidRPr="0085592A" w:rsidRDefault="00FD28BE" w:rsidP="00FD28BE">
            <w:pPr>
              <w:ind w:left="-81" w:right="-108"/>
            </w:pPr>
            <w:r w:rsidRPr="0085592A">
              <w:rPr>
                <w:b/>
                <w:bCs/>
              </w:rPr>
              <w:t>контрактной системы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/>
                <w:bCs/>
              </w:rPr>
              <w:t>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rPr>
                <w:b/>
              </w:rPr>
              <w:t>8 158 789,00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rPr>
                <w:b/>
              </w:rPr>
              <w:t>8 158 789,00</w:t>
            </w:r>
          </w:p>
        </w:tc>
      </w:tr>
      <w:tr w:rsidR="00FD28BE" w:rsidRPr="0085592A" w:rsidTr="00FD28BE">
        <w:trPr>
          <w:trHeight w:val="19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8 158 789,00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8 158 789,00</w:t>
            </w:r>
          </w:p>
        </w:tc>
      </w:tr>
      <w:tr w:rsidR="00FD28BE" w:rsidRPr="0085592A" w:rsidTr="00FD28BE">
        <w:trPr>
          <w:trHeight w:val="20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80" w:right="-137" w:hanging="1"/>
            </w:pPr>
            <w:r w:rsidRPr="0085592A">
              <w:t xml:space="preserve">     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8 158 789,00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8 158 789,00</w:t>
            </w:r>
          </w:p>
        </w:tc>
      </w:tr>
      <w:tr w:rsidR="00FD28BE" w:rsidRPr="0085592A" w:rsidTr="00FD28BE">
        <w:trPr>
          <w:trHeight w:val="16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8BE" w:rsidRPr="0085592A" w:rsidRDefault="00FD28BE" w:rsidP="00FD28BE">
            <w:pPr>
              <w:ind w:left="-96" w:right="-108" w:firstLine="14"/>
              <w:rPr>
                <w:color w:val="000000"/>
              </w:rPr>
            </w:pPr>
            <w:r w:rsidRPr="0085592A">
              <w:t>Финансовое обеспечение выполнений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9980020015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8 158 789,00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8 158 789,00</w:t>
            </w:r>
          </w:p>
        </w:tc>
      </w:tr>
      <w:tr w:rsidR="00FD28BE" w:rsidRPr="0085592A" w:rsidTr="00FD28BE">
        <w:trPr>
          <w:trHeight w:val="5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9980020015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E6E88" w:rsidRDefault="008E6E88" w:rsidP="00FD28BE">
            <w:pPr>
              <w:ind w:left="-108" w:firstLine="284"/>
              <w:jc w:val="right"/>
            </w:pPr>
          </w:p>
          <w:p w:rsidR="008E6E88" w:rsidRDefault="008E6E88" w:rsidP="00FD28BE">
            <w:pPr>
              <w:ind w:left="-108" w:firstLine="284"/>
              <w:jc w:val="right"/>
            </w:pPr>
          </w:p>
          <w:p w:rsidR="008E6E88" w:rsidRDefault="008E6E88" w:rsidP="00FD28BE">
            <w:pPr>
              <w:ind w:left="-108" w:firstLine="284"/>
              <w:jc w:val="right"/>
            </w:pPr>
          </w:p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8 058 789,00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6E88" w:rsidRDefault="008E6E88" w:rsidP="00FD28BE">
            <w:pPr>
              <w:ind w:left="-108" w:firstLine="284"/>
              <w:jc w:val="right"/>
            </w:pPr>
          </w:p>
          <w:p w:rsidR="008E6E88" w:rsidRDefault="008E6E88" w:rsidP="00FD28BE">
            <w:pPr>
              <w:ind w:left="-108" w:firstLine="284"/>
              <w:jc w:val="right"/>
            </w:pPr>
          </w:p>
          <w:p w:rsidR="008E6E88" w:rsidRDefault="008E6E88" w:rsidP="00FD28BE">
            <w:pPr>
              <w:ind w:left="-108" w:firstLine="284"/>
              <w:jc w:val="right"/>
            </w:pPr>
          </w:p>
          <w:p w:rsidR="00FD28BE" w:rsidRPr="0085592A" w:rsidRDefault="008E6E88" w:rsidP="008E6E88">
            <w:r>
              <w:t xml:space="preserve">         </w:t>
            </w:r>
            <w:r w:rsidR="00FD28BE" w:rsidRPr="0085592A">
              <w:t>8 058 789,00</w:t>
            </w:r>
          </w:p>
        </w:tc>
      </w:tr>
      <w:tr w:rsidR="00FD28BE" w:rsidRPr="0085592A" w:rsidTr="00FD28BE">
        <w:trPr>
          <w:trHeight w:val="15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80" w:right="-137" w:firstLine="284"/>
              <w:rPr>
                <w:lang w:val="en-US"/>
              </w:rPr>
            </w:pPr>
            <w:r w:rsidRPr="0085592A">
              <w:t>9980020015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100 000,00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100 000,00</w:t>
            </w:r>
          </w:p>
        </w:tc>
      </w:tr>
      <w:tr w:rsidR="00FD28BE" w:rsidRPr="0085592A" w:rsidTr="00FD28BE">
        <w:trPr>
          <w:trHeight w:val="8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rPr>
                <w:b/>
                <w:bCs/>
              </w:rPr>
              <w:t>МКУ «Управление архитектуры и градостроительства» администрации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/>
                <w:bCs/>
              </w:rPr>
              <w:t>007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  <w:rPr>
                <w:b/>
              </w:rPr>
            </w:pPr>
          </w:p>
          <w:p w:rsidR="00FD28BE" w:rsidRPr="0085592A" w:rsidRDefault="00FD28BE" w:rsidP="00FD28BE">
            <w:pPr>
              <w:ind w:left="-108" w:firstLine="284"/>
              <w:jc w:val="right"/>
              <w:rPr>
                <w:b/>
              </w:rPr>
            </w:pPr>
            <w:r w:rsidRPr="0085592A">
              <w:rPr>
                <w:b/>
              </w:rPr>
              <w:t>19 235 859,00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  <w:rPr>
                <w:b/>
              </w:rPr>
            </w:pPr>
          </w:p>
          <w:p w:rsidR="00FD28BE" w:rsidRPr="0085592A" w:rsidRDefault="00FD28BE" w:rsidP="00FD28BE">
            <w:pPr>
              <w:ind w:left="-108" w:firstLine="284"/>
              <w:jc w:val="right"/>
              <w:rPr>
                <w:b/>
              </w:rPr>
            </w:pPr>
            <w:r w:rsidRPr="0085592A">
              <w:rPr>
                <w:b/>
              </w:rPr>
              <w:t>19 235 859,00</w:t>
            </w:r>
          </w:p>
        </w:tc>
      </w:tr>
      <w:tr w:rsidR="00FD28BE" w:rsidRPr="0085592A" w:rsidTr="00FD28BE">
        <w:trPr>
          <w:trHeight w:val="8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</w:p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right="-136" w:firstLine="137"/>
            </w:pPr>
          </w:p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right="-136" w:firstLine="137"/>
            </w:pPr>
          </w:p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left="-80" w:right="-137" w:firstLine="284"/>
            </w:pPr>
          </w:p>
          <w:p w:rsidR="00FD28BE" w:rsidRPr="0085592A" w:rsidRDefault="00FD28BE" w:rsidP="00FD28BE">
            <w:pPr>
              <w:ind w:left="-80" w:right="-137" w:firstLine="284"/>
            </w:pPr>
            <w:r w:rsidRPr="0085592A">
              <w:t>9980040008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  <w:p w:rsidR="00FD28BE" w:rsidRPr="0085592A" w:rsidRDefault="00FD28BE" w:rsidP="00FD28BE">
            <w:pPr>
              <w:ind w:left="-225" w:right="-108" w:firstLine="284"/>
            </w:pPr>
          </w:p>
          <w:p w:rsidR="00FD28BE" w:rsidRPr="0085592A" w:rsidRDefault="00FD28BE" w:rsidP="00FD28BE">
            <w:pPr>
              <w:ind w:left="-225" w:right="-108" w:firstLine="284"/>
            </w:pPr>
          </w:p>
          <w:p w:rsidR="00FD28BE" w:rsidRPr="0085592A" w:rsidRDefault="00FD28BE" w:rsidP="00FD28BE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</w:p>
          <w:p w:rsidR="00FD28BE" w:rsidRPr="0085592A" w:rsidRDefault="00FD28BE" w:rsidP="00FD28BE">
            <w:pPr>
              <w:ind w:left="-108" w:firstLine="284"/>
              <w:jc w:val="right"/>
            </w:pPr>
          </w:p>
          <w:p w:rsidR="00FD28BE" w:rsidRPr="0085592A" w:rsidRDefault="00FD28BE" w:rsidP="00FD28BE">
            <w:pPr>
              <w:ind w:left="-108" w:firstLine="284"/>
              <w:jc w:val="right"/>
            </w:pPr>
          </w:p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18 903 859,00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</w:p>
          <w:p w:rsidR="00FD28BE" w:rsidRPr="0085592A" w:rsidRDefault="00FD28BE" w:rsidP="00FD28BE">
            <w:pPr>
              <w:ind w:left="-108" w:firstLine="284"/>
              <w:jc w:val="right"/>
            </w:pPr>
          </w:p>
          <w:p w:rsidR="00FD28BE" w:rsidRPr="0085592A" w:rsidRDefault="00FD28BE" w:rsidP="00FD28BE">
            <w:pPr>
              <w:ind w:left="-108" w:firstLine="284"/>
              <w:jc w:val="right"/>
            </w:pPr>
          </w:p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18 903 859,00</w:t>
            </w:r>
          </w:p>
        </w:tc>
      </w:tr>
      <w:tr w:rsidR="00FD28BE" w:rsidRPr="0085592A" w:rsidTr="00FD28BE">
        <w:trPr>
          <w:trHeight w:val="8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</w:p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right="-136" w:firstLine="137"/>
            </w:pPr>
          </w:p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right="-136" w:firstLine="137"/>
            </w:pPr>
          </w:p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28BE" w:rsidRPr="0085592A" w:rsidRDefault="00FD28BE" w:rsidP="00FD28BE">
            <w:pPr>
              <w:ind w:left="-80" w:right="-137" w:firstLine="284"/>
            </w:pPr>
          </w:p>
          <w:p w:rsidR="00FD28BE" w:rsidRPr="0085592A" w:rsidRDefault="00FD28BE" w:rsidP="00FD28BE">
            <w:pPr>
              <w:ind w:left="-80" w:right="-137" w:firstLine="284"/>
            </w:pPr>
            <w:r w:rsidRPr="0085592A">
              <w:t>9980040008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/>
              <w:jc w:val="right"/>
            </w:pPr>
          </w:p>
          <w:p w:rsidR="00FD28BE" w:rsidRPr="0085592A" w:rsidRDefault="00FD28BE" w:rsidP="00FD28BE">
            <w:pPr>
              <w:ind w:left="-108"/>
              <w:jc w:val="right"/>
            </w:pPr>
            <w:r w:rsidRPr="0085592A">
              <w:t>332 000,00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</w:p>
          <w:p w:rsidR="00FD28BE" w:rsidRPr="0085592A" w:rsidRDefault="00FD28BE" w:rsidP="00FD28BE">
            <w:pPr>
              <w:ind w:left="-108"/>
              <w:jc w:val="right"/>
            </w:pPr>
            <w:r w:rsidRPr="0085592A">
              <w:t>332 000,00</w:t>
            </w:r>
          </w:p>
        </w:tc>
      </w:tr>
      <w:tr w:rsidR="00FD28BE" w:rsidRPr="0085592A" w:rsidTr="00FD28BE">
        <w:trPr>
          <w:trHeight w:val="53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  <w:rPr>
                <w:color w:val="000000"/>
              </w:rPr>
            </w:pPr>
            <w:r w:rsidRPr="0085592A">
              <w:rPr>
                <w:b/>
                <w:bCs/>
              </w:rPr>
              <w:t>МКУ «Управление культуры, молодёжной политики и спорта» администрации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/>
                <w:bCs/>
              </w:rPr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rPr>
                <w:b/>
              </w:rPr>
              <w:t>108 515 434,57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rPr>
                <w:b/>
              </w:rPr>
              <w:t>108 515 434,57</w:t>
            </w:r>
          </w:p>
        </w:tc>
      </w:tr>
      <w:tr w:rsidR="00FD28BE" w:rsidRPr="0085592A" w:rsidTr="00FD28BE">
        <w:trPr>
          <w:trHeight w:val="53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 xml:space="preserve">Другие вопросы в области национальной безопасности и правоохранительной </w:t>
            </w:r>
          </w:p>
          <w:p w:rsidR="00FD28BE" w:rsidRPr="0085592A" w:rsidRDefault="00FD28BE" w:rsidP="00FD28BE">
            <w:pPr>
              <w:ind w:left="-96" w:right="-108" w:firstLine="14"/>
              <w:rPr>
                <w:color w:val="000000"/>
              </w:rPr>
            </w:pPr>
            <w:r w:rsidRPr="0085592A">
              <w:t>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Cs/>
              </w:rPr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1 606 600,00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1 606 600,00</w:t>
            </w:r>
          </w:p>
        </w:tc>
      </w:tr>
      <w:tr w:rsidR="00FD28BE" w:rsidRPr="0085592A" w:rsidTr="00FD28BE">
        <w:trPr>
          <w:trHeight w:val="15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t xml:space="preserve">Муниципальная Комплексная программа по противодействию идеологии </w:t>
            </w:r>
            <w:r w:rsidR="00E670E7">
              <w:t>терроризма в г. Дербенте на 2028-2029</w:t>
            </w:r>
            <w:r w:rsidRPr="0085592A">
              <w:t xml:space="preserve"> годы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Cs/>
              </w:rPr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0200030000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  <w:rPr>
                <w:b/>
              </w:rPr>
            </w:pPr>
            <w:r w:rsidRPr="0085592A">
              <w:t>690 000,00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  <w:rPr>
                <w:b/>
              </w:rPr>
            </w:pPr>
            <w:r w:rsidRPr="0085592A">
              <w:t>690 000,00</w:t>
            </w:r>
          </w:p>
        </w:tc>
      </w:tr>
      <w:tr w:rsidR="00FD28BE" w:rsidRPr="0085592A" w:rsidTr="00FD28BE">
        <w:trPr>
          <w:trHeight w:val="36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Cs/>
              </w:rPr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0200030000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690 000,00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690 000,00</w:t>
            </w:r>
          </w:p>
        </w:tc>
      </w:tr>
      <w:tr w:rsidR="00FD28BE" w:rsidRPr="0085592A" w:rsidTr="00FD28BE">
        <w:trPr>
          <w:trHeight w:val="13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>Целевая программа «Комплексные меры</w:t>
            </w:r>
          </w:p>
          <w:p w:rsidR="00FD28BE" w:rsidRPr="0085592A" w:rsidRDefault="00FD28BE" w:rsidP="00E670E7">
            <w:pPr>
              <w:ind w:left="-81" w:right="-108"/>
            </w:pPr>
            <w:r w:rsidRPr="0085592A">
              <w:t>противодействия злоупотреблению наркотическими средствами и их незаконному</w:t>
            </w:r>
            <w:r>
              <w:t xml:space="preserve"> </w:t>
            </w:r>
            <w:r w:rsidR="00E670E7">
              <w:t>обороту в г. Дербенте на 2028</w:t>
            </w:r>
            <w:r w:rsidRPr="0085592A">
              <w:t>-202</w:t>
            </w:r>
            <w:r w:rsidR="00E670E7">
              <w:t>9</w:t>
            </w:r>
            <w:r w:rsidRPr="0085592A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Cs/>
              </w:rPr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0800030000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383 300,00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383 300,00</w:t>
            </w:r>
          </w:p>
        </w:tc>
      </w:tr>
      <w:tr w:rsidR="00FD28BE" w:rsidRPr="0085592A" w:rsidTr="00FD28BE">
        <w:trPr>
          <w:trHeight w:val="24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Cs/>
              </w:rPr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0800030000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383 300,00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383 300,00</w:t>
            </w:r>
          </w:p>
        </w:tc>
      </w:tr>
      <w:tr w:rsidR="00FD28BE" w:rsidRPr="0085592A" w:rsidTr="00FD28BE">
        <w:trPr>
          <w:trHeight w:val="20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E670E7">
            <w:pPr>
              <w:ind w:right="-108"/>
              <w:rPr>
                <w:color w:val="000000"/>
              </w:rPr>
            </w:pPr>
            <w:r w:rsidRPr="0085592A">
              <w:t>Целевая программа «Развитие межнациональных и межконфессиональных отношений на 202</w:t>
            </w:r>
            <w:r w:rsidR="00E670E7">
              <w:t>8</w:t>
            </w:r>
            <w:r w:rsidRPr="0085592A">
              <w:t>-202</w:t>
            </w:r>
            <w:r w:rsidR="00E670E7">
              <w:t>9</w:t>
            </w:r>
            <w:r w:rsidRPr="0085592A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Cs/>
              </w:rPr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1000030000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  <w:rPr>
                <w:b/>
              </w:rPr>
            </w:pPr>
            <w:r w:rsidRPr="0085592A">
              <w:t>243 000,00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  <w:rPr>
                <w:b/>
              </w:rPr>
            </w:pPr>
            <w:r w:rsidRPr="0085592A">
              <w:t>243 000,00</w:t>
            </w:r>
          </w:p>
        </w:tc>
      </w:tr>
      <w:tr w:rsidR="00FD28BE" w:rsidRPr="0085592A" w:rsidTr="00FD28BE">
        <w:trPr>
          <w:trHeight w:val="28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Cs/>
              </w:rPr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1000030000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243 000,00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243 000,00</w:t>
            </w:r>
          </w:p>
        </w:tc>
      </w:tr>
      <w:tr w:rsidR="00FD28BE" w:rsidRPr="0085592A" w:rsidTr="00FD28BE">
        <w:trPr>
          <w:trHeight w:val="28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E670E7">
            <w:pPr>
              <w:ind w:right="-108"/>
              <w:rPr>
                <w:color w:val="000000"/>
              </w:rPr>
            </w:pPr>
            <w:r w:rsidRPr="0085592A">
              <w:t>Целевая программа «Профилактика правонарушений на 202</w:t>
            </w:r>
            <w:r w:rsidR="00E670E7">
              <w:t>8</w:t>
            </w:r>
            <w:r w:rsidRPr="0085592A">
              <w:t>-20</w:t>
            </w:r>
            <w:r w:rsidR="00E670E7">
              <w:t>29</w:t>
            </w:r>
            <w:r w:rsidRPr="0085592A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Cs/>
              </w:rPr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0900030000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290 300,00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290 300,00</w:t>
            </w:r>
          </w:p>
        </w:tc>
      </w:tr>
      <w:tr w:rsidR="00FD28BE" w:rsidRPr="0085592A" w:rsidTr="00FD28BE">
        <w:trPr>
          <w:trHeight w:val="28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Cs/>
              </w:rPr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0900030000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290 300,00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290 300,00</w:t>
            </w:r>
          </w:p>
        </w:tc>
      </w:tr>
      <w:tr w:rsidR="00FD28BE" w:rsidRPr="0085592A" w:rsidTr="00FD28BE">
        <w:trPr>
          <w:trHeight w:val="27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rPr>
                <w:bCs/>
              </w:rPr>
              <w:t>МБУ «Центр развития туризма» ГО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Cs/>
              </w:rPr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12 493 912,00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12 493 912,00</w:t>
            </w:r>
          </w:p>
        </w:tc>
      </w:tr>
      <w:tr w:rsidR="00FD28BE" w:rsidRPr="0085592A" w:rsidTr="00FD28BE">
        <w:trPr>
          <w:trHeight w:val="53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Cs/>
              </w:rPr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rPr>
                <w:bCs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rPr>
                <w:bCs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rPr>
                <w:bCs/>
              </w:rPr>
              <w:t>9980040005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rPr>
                <w:bCs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12 493 912,00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12 493 912,00</w:t>
            </w:r>
          </w:p>
        </w:tc>
      </w:tr>
      <w:tr w:rsidR="00FD28BE" w:rsidRPr="0085592A" w:rsidTr="00FD28BE">
        <w:trPr>
          <w:trHeight w:val="14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МБУ «Детская музыкальная школа №1»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19 274 653,00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19 274 653,00</w:t>
            </w:r>
          </w:p>
        </w:tc>
      </w:tr>
      <w:tr w:rsidR="00FD28BE" w:rsidRPr="0085592A" w:rsidTr="00FD28BE">
        <w:trPr>
          <w:trHeight w:val="13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19 274 653,00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19 274 653,00</w:t>
            </w:r>
          </w:p>
        </w:tc>
      </w:tr>
      <w:tr w:rsidR="00FD28BE" w:rsidRPr="0085592A" w:rsidTr="00FD28BE">
        <w:trPr>
          <w:trHeight w:val="28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19 274 653,00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19 274 653,00</w:t>
            </w:r>
          </w:p>
        </w:tc>
      </w:tr>
      <w:tr w:rsidR="00FD28BE" w:rsidRPr="0085592A" w:rsidTr="00FD28BE">
        <w:trPr>
          <w:trHeight w:val="12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19 274 653,00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19 274 653,00</w:t>
            </w:r>
          </w:p>
        </w:tc>
      </w:tr>
      <w:tr w:rsidR="00FD28BE" w:rsidRPr="0085592A" w:rsidTr="00FD28BE">
        <w:trPr>
          <w:trHeight w:val="12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МБУ «Детская музыкальная школа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13 993 253,00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13 993 253,00</w:t>
            </w:r>
          </w:p>
        </w:tc>
      </w:tr>
      <w:tr w:rsidR="00FD28BE" w:rsidRPr="0085592A" w:rsidTr="00FD28BE">
        <w:trPr>
          <w:trHeight w:val="11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13 993 253,00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13 993 253,00</w:t>
            </w:r>
          </w:p>
        </w:tc>
      </w:tr>
      <w:tr w:rsidR="00FD28BE" w:rsidRPr="0085592A" w:rsidTr="00FD28BE">
        <w:trPr>
          <w:trHeight w:val="9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13 993 253,00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13 993 253,00</w:t>
            </w:r>
          </w:p>
        </w:tc>
      </w:tr>
      <w:tr w:rsidR="00FD28BE" w:rsidRPr="0085592A" w:rsidTr="00FD28BE">
        <w:trPr>
          <w:trHeight w:val="28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13 993 253,00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13 993 253,00</w:t>
            </w:r>
          </w:p>
        </w:tc>
      </w:tr>
      <w:tr w:rsidR="00FD28BE" w:rsidRPr="0085592A" w:rsidTr="00FD28BE">
        <w:trPr>
          <w:trHeight w:val="27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>МБОУДОД «Детская школа искусств №2»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12 776 334,00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12 776 334,00</w:t>
            </w:r>
          </w:p>
        </w:tc>
      </w:tr>
      <w:tr w:rsidR="00FD28BE" w:rsidRPr="0085592A" w:rsidTr="00FD28BE">
        <w:trPr>
          <w:trHeight w:val="27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12 776 334,00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12 776 334,00</w:t>
            </w:r>
          </w:p>
        </w:tc>
      </w:tr>
      <w:tr w:rsidR="00FD28BE" w:rsidRPr="0085592A" w:rsidTr="00FD28BE">
        <w:trPr>
          <w:trHeight w:val="8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b/>
                <w:bCs/>
              </w:rPr>
            </w:pPr>
            <w:r w:rsidRPr="0085592A"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/>
                <w:bCs/>
              </w:rPr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/>
                <w:bCs/>
              </w:rPr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  <w:rPr>
                <w:b/>
                <w:bCs/>
              </w:rPr>
            </w:pPr>
            <w:r w:rsidRPr="0085592A">
              <w:t>9980070007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12 776 334,00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12 776 334,00</w:t>
            </w:r>
          </w:p>
        </w:tc>
      </w:tr>
      <w:tr w:rsidR="00FD28BE" w:rsidRPr="0085592A" w:rsidTr="00FD28BE">
        <w:trPr>
          <w:trHeight w:val="27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12 776 334,00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12 776 334,00</w:t>
            </w:r>
          </w:p>
        </w:tc>
      </w:tr>
      <w:tr w:rsidR="00FD28BE" w:rsidRPr="0085592A" w:rsidTr="00FD28BE">
        <w:trPr>
          <w:trHeight w:val="7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lastRenderedPageBreak/>
              <w:t>МБОУДОД «Детская школа искусств №3»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6 126 578,00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6 126 578,00</w:t>
            </w:r>
          </w:p>
        </w:tc>
      </w:tr>
      <w:tr w:rsidR="00FD28BE" w:rsidRPr="0085592A" w:rsidTr="00FD28BE">
        <w:trPr>
          <w:trHeight w:val="27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6 126 578,00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6 126 578,00</w:t>
            </w:r>
          </w:p>
        </w:tc>
      </w:tr>
      <w:tr w:rsidR="00FD28BE" w:rsidRPr="0085592A" w:rsidTr="00FD28BE">
        <w:trPr>
          <w:trHeight w:val="28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6 126 578,00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6 126 578,00</w:t>
            </w:r>
          </w:p>
        </w:tc>
      </w:tr>
      <w:tr w:rsidR="00FD28BE" w:rsidRPr="0085592A" w:rsidTr="00FD28BE">
        <w:trPr>
          <w:trHeight w:val="13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highlight w:val="yellow"/>
              </w:rPr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highlight w:val="yellow"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6 126 578,00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6 126 578,00</w:t>
            </w:r>
          </w:p>
        </w:tc>
      </w:tr>
      <w:tr w:rsidR="00FD28BE" w:rsidRPr="0085592A" w:rsidTr="00FD28BE">
        <w:trPr>
          <w:trHeight w:val="13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МБУ «Школа креативных индустрий»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right"/>
            </w:pPr>
            <w:r w:rsidRPr="0085592A">
              <w:t>3 948 018,57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3 948 018,57</w:t>
            </w:r>
          </w:p>
        </w:tc>
      </w:tr>
      <w:tr w:rsidR="00FD28BE" w:rsidRPr="0085592A" w:rsidTr="00FD28BE">
        <w:trPr>
          <w:trHeight w:val="13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right"/>
            </w:pPr>
            <w:r w:rsidRPr="0085592A">
              <w:t>3 948 018,57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3 948 018,57</w:t>
            </w:r>
          </w:p>
        </w:tc>
      </w:tr>
      <w:tr w:rsidR="00FD28BE" w:rsidRPr="0085592A" w:rsidTr="00FD28BE">
        <w:trPr>
          <w:trHeight w:val="13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right"/>
            </w:pPr>
            <w:r w:rsidRPr="0085592A">
              <w:t>3 948 018,57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3 948 018,57</w:t>
            </w:r>
          </w:p>
        </w:tc>
      </w:tr>
      <w:tr w:rsidR="00FD28BE" w:rsidRPr="0085592A" w:rsidTr="00FD28BE">
        <w:trPr>
          <w:trHeight w:val="13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  <w:rPr>
                <w:highlight w:val="yellow"/>
              </w:rPr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highlight w:val="yellow"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right"/>
            </w:pPr>
            <w:r w:rsidRPr="0085592A">
              <w:t>1 795 182,00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1 795 182,00</w:t>
            </w:r>
          </w:p>
        </w:tc>
      </w:tr>
      <w:tr w:rsidR="00FD28BE" w:rsidRPr="0085592A" w:rsidTr="00FD28BE">
        <w:trPr>
          <w:trHeight w:val="13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  <w:rPr>
                <w:highlight w:val="yellow"/>
              </w:rPr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highlight w:val="yellow"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20206</w:t>
            </w:r>
            <w:r w:rsidRPr="0085592A">
              <w:rPr>
                <w:lang w:val="en-US"/>
              </w:rPr>
              <w:t>R</w:t>
            </w:r>
            <w:r w:rsidRPr="0085592A">
              <w:t>3530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right"/>
            </w:pPr>
            <w:r w:rsidRPr="0085592A">
              <w:t>2 152 836,57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2 152 836,57</w:t>
            </w:r>
          </w:p>
        </w:tc>
      </w:tr>
      <w:tr w:rsidR="00FD28BE" w:rsidRPr="0085592A" w:rsidTr="00FD28BE">
        <w:trPr>
          <w:trHeight w:val="7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  <w:rPr>
                <w:b/>
                <w:bCs/>
              </w:rPr>
            </w:pPr>
            <w:r w:rsidRPr="0085592A">
              <w:t>МКУ «</w:t>
            </w:r>
            <w:proofErr w:type="spellStart"/>
            <w:r w:rsidRPr="0085592A">
              <w:t>УКМПиС</w:t>
            </w:r>
            <w:proofErr w:type="spellEnd"/>
            <w:r w:rsidRPr="0085592A">
              <w:t>» (молодежная политика)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/>
                <w:bCs/>
              </w:rPr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/>
                <w:bCs/>
              </w:rPr>
            </w:pPr>
            <w:r w:rsidRPr="0085592A"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5 324 542,00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5 324 542,00</w:t>
            </w:r>
          </w:p>
        </w:tc>
      </w:tr>
      <w:tr w:rsidR="00FD28BE" w:rsidRPr="0085592A" w:rsidTr="00FD28BE">
        <w:trPr>
          <w:trHeight w:val="13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 600 000,00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 600 000,00</w:t>
            </w:r>
          </w:p>
        </w:tc>
      </w:tr>
      <w:tr w:rsidR="00FD28BE" w:rsidRPr="0085592A" w:rsidTr="00FD28BE">
        <w:trPr>
          <w:trHeight w:val="13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 600 000,00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 600 000,00</w:t>
            </w:r>
          </w:p>
        </w:tc>
      </w:tr>
      <w:tr w:rsidR="00FD28BE" w:rsidRPr="0085592A" w:rsidTr="00FD28BE">
        <w:trPr>
          <w:trHeight w:val="27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Финансовое обеспечение выполнения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2 089 800,00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2 089 800,00</w:t>
            </w:r>
          </w:p>
        </w:tc>
      </w:tr>
      <w:tr w:rsidR="00FD28BE" w:rsidRPr="0085592A" w:rsidTr="00FD28BE">
        <w:trPr>
          <w:trHeight w:val="26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b/>
                <w:bCs/>
              </w:rPr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/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/>
                <w:bCs/>
              </w:rPr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/>
                <w:bCs/>
              </w:rPr>
            </w:pPr>
            <w:r w:rsidRPr="0085592A"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  <w:rPr>
                <w:b/>
                <w:bCs/>
              </w:rPr>
            </w:pPr>
            <w:r w:rsidRPr="0085592A">
              <w:t>9980070010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  <w:rPr>
                <w:b/>
                <w:bCs/>
              </w:rPr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2 089 800,00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2 089 800,00</w:t>
            </w:r>
          </w:p>
        </w:tc>
      </w:tr>
      <w:tr w:rsidR="00FD28BE" w:rsidRPr="0085592A" w:rsidTr="00FD28BE">
        <w:trPr>
          <w:trHeight w:val="26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МБУ «Молодежный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2 634 742,00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2 634 742,00</w:t>
            </w:r>
          </w:p>
        </w:tc>
      </w:tr>
      <w:tr w:rsidR="00FD28BE" w:rsidRPr="0085592A" w:rsidTr="00FD28BE">
        <w:trPr>
          <w:trHeight w:val="26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2 634 742,00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2 634 742,00</w:t>
            </w:r>
          </w:p>
        </w:tc>
      </w:tr>
      <w:tr w:rsidR="00FD28BE" w:rsidRPr="0085592A" w:rsidTr="00FD28BE">
        <w:trPr>
          <w:trHeight w:val="26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24 345 564,00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24 345 564,00</w:t>
            </w:r>
          </w:p>
        </w:tc>
      </w:tr>
      <w:tr w:rsidR="00FD28BE" w:rsidRPr="0085592A" w:rsidTr="00FD28BE">
        <w:trPr>
          <w:trHeight w:val="26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>МБУ «Централизованная библиотечная система»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9980080000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9 895 688,00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9 895 688,00</w:t>
            </w:r>
          </w:p>
        </w:tc>
      </w:tr>
      <w:tr w:rsidR="00FD28BE" w:rsidRPr="0085592A" w:rsidTr="00FD28BE">
        <w:trPr>
          <w:trHeight w:val="25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9980080000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9 895 688,00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9 895 688,00</w:t>
            </w:r>
          </w:p>
        </w:tc>
      </w:tr>
      <w:tr w:rsidR="00FD28BE" w:rsidRPr="0085592A" w:rsidTr="00FD28BE">
        <w:trPr>
          <w:trHeight w:val="1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 xml:space="preserve">МБУ «Муниципальный </w:t>
            </w:r>
            <w:proofErr w:type="spellStart"/>
            <w:r w:rsidRPr="0085592A">
              <w:t>горско</w:t>
            </w:r>
            <w:proofErr w:type="spellEnd"/>
            <w:r w:rsidRPr="0085592A">
              <w:t>-еврейский театр»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9980080001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4 517 398,00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4 517 398,00</w:t>
            </w:r>
          </w:p>
        </w:tc>
      </w:tr>
      <w:tr w:rsidR="00FD28BE" w:rsidRPr="0085592A" w:rsidTr="00FD28BE">
        <w:trPr>
          <w:trHeight w:val="27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6"/>
            </w:pPr>
            <w:r w:rsidRPr="0085592A">
              <w:t xml:space="preserve">Предоставление субсидий бюджетным </w:t>
            </w:r>
          </w:p>
          <w:p w:rsidR="00FD28BE" w:rsidRPr="0085592A" w:rsidRDefault="00FD28BE" w:rsidP="00FD28BE">
            <w:pPr>
              <w:ind w:left="-96" w:right="-108" w:firstLine="16"/>
            </w:pPr>
            <w:r w:rsidRPr="0085592A">
              <w:t>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9980080001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4 517 398,00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4 517 398,00</w:t>
            </w:r>
          </w:p>
        </w:tc>
      </w:tr>
      <w:tr w:rsidR="00FD28BE" w:rsidRPr="0085592A" w:rsidTr="00FD28BE">
        <w:trPr>
          <w:trHeight w:val="27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>МБУ «Ансамбль танца Дагестана "Дербент"»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9980080002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8 007 272,00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8 007 272,00</w:t>
            </w:r>
          </w:p>
        </w:tc>
      </w:tr>
      <w:tr w:rsidR="00FD28BE" w:rsidRPr="0085592A" w:rsidTr="00FD28BE">
        <w:trPr>
          <w:trHeight w:val="26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9980080002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8 007 272,00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8 007 272,00</w:t>
            </w:r>
          </w:p>
        </w:tc>
      </w:tr>
      <w:tr w:rsidR="00FD28BE" w:rsidRPr="0085592A" w:rsidTr="00FD28BE">
        <w:trPr>
          <w:trHeight w:val="26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6"/>
            </w:pPr>
            <w:r w:rsidRPr="0085592A">
              <w:t>МБУ «Дербентский историко-архитектурный и художественный музей-заповедник»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9980080003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1 925 206,00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1 925 206,00</w:t>
            </w:r>
          </w:p>
        </w:tc>
      </w:tr>
      <w:tr w:rsidR="00FD28BE" w:rsidRPr="0085592A" w:rsidTr="00FD28BE">
        <w:trPr>
          <w:trHeight w:val="26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9980080003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1 925 206,00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1 925 206,00</w:t>
            </w:r>
          </w:p>
        </w:tc>
      </w:tr>
      <w:tr w:rsidR="00FD28BE" w:rsidRPr="0085592A" w:rsidTr="00FD28BE">
        <w:trPr>
          <w:trHeight w:val="25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bCs/>
              </w:rPr>
            </w:pPr>
            <w:r w:rsidRPr="0085592A">
              <w:t>МКУ «</w:t>
            </w:r>
            <w:proofErr w:type="spellStart"/>
            <w:r w:rsidRPr="0085592A">
              <w:t>УКМПиС</w:t>
            </w:r>
            <w:proofErr w:type="spellEnd"/>
            <w:r w:rsidRPr="0085592A">
              <w:t>» (культура)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Cs/>
              </w:rPr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Cs/>
              </w:rPr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7 724 634,00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7 724 634,00</w:t>
            </w:r>
          </w:p>
        </w:tc>
      </w:tr>
      <w:tr w:rsidR="00FD28BE" w:rsidRPr="0085592A" w:rsidTr="00FD28BE">
        <w:trPr>
          <w:trHeight w:val="11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  <w:rPr>
                <w:bCs/>
              </w:rPr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Cs/>
              </w:rPr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Cs/>
              </w:rPr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  <w:rPr>
                <w:bCs/>
              </w:rPr>
            </w:pPr>
            <w:r w:rsidRPr="0085592A">
              <w:t>9980080003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  <w:rPr>
                <w:bCs/>
              </w:rPr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5 724 634,00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5 724 634,00</w:t>
            </w:r>
          </w:p>
        </w:tc>
      </w:tr>
      <w:tr w:rsidR="00FD28BE" w:rsidRPr="0085592A" w:rsidTr="00FD28BE">
        <w:trPr>
          <w:trHeight w:val="26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  <w:rPr>
                <w:bCs/>
              </w:rPr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  <w:rPr>
                <w:bCs/>
              </w:rPr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Cs/>
              </w:rPr>
            </w:pPr>
            <w:r w:rsidRPr="0085592A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Cs/>
              </w:rPr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  <w:rPr>
                <w:bCs/>
              </w:rPr>
            </w:pPr>
            <w:r w:rsidRPr="0085592A">
              <w:t>9980080003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  <w:rPr>
                <w:bCs/>
              </w:rPr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2 000 000,00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2 000 000,00</w:t>
            </w:r>
          </w:p>
        </w:tc>
      </w:tr>
      <w:tr w:rsidR="00FD28BE" w:rsidRPr="0085592A" w:rsidTr="00FD28BE">
        <w:trPr>
          <w:trHeight w:val="25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901 346,00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901 346,00</w:t>
            </w:r>
          </w:p>
        </w:tc>
      </w:tr>
      <w:tr w:rsidR="00FD28BE" w:rsidRPr="0085592A" w:rsidTr="00FD28BE">
        <w:trPr>
          <w:trHeight w:val="25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300 000,00</w:t>
            </w:r>
          </w:p>
        </w:tc>
      </w:tr>
      <w:tr w:rsidR="00FD28BE" w:rsidRPr="0085592A" w:rsidTr="00FD28BE">
        <w:trPr>
          <w:trHeight w:val="25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9980011000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300 000,00</w:t>
            </w:r>
          </w:p>
        </w:tc>
      </w:tr>
      <w:tr w:rsidR="00FD28BE" w:rsidRPr="0085592A" w:rsidTr="00FD28BE">
        <w:trPr>
          <w:trHeight w:val="25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601 346,00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601 346,00</w:t>
            </w:r>
          </w:p>
        </w:tc>
      </w:tr>
      <w:tr w:rsidR="00FD28BE" w:rsidRPr="0085592A" w:rsidTr="00FD28BE">
        <w:trPr>
          <w:trHeight w:val="26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9980011001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601 346,00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601 346,00</w:t>
            </w:r>
          </w:p>
        </w:tc>
      </w:tr>
      <w:tr w:rsidR="00FD28BE" w:rsidRPr="0085592A" w:rsidTr="00FD28BE">
        <w:trPr>
          <w:trHeight w:val="25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rPr>
                <w:b/>
                <w:bCs/>
              </w:rPr>
              <w:t xml:space="preserve">Муниципальное казённое учреждение «Дербентское городское управление образования»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/>
                <w:bCs/>
              </w:rPr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31"/>
              <w:jc w:val="right"/>
            </w:pPr>
            <w:r w:rsidRPr="0085592A">
              <w:rPr>
                <w:b/>
              </w:rPr>
              <w:t>966 703 263,94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31"/>
              <w:jc w:val="right"/>
            </w:pPr>
            <w:r w:rsidRPr="0085592A">
              <w:rPr>
                <w:b/>
              </w:rPr>
              <w:t>966 703 263,94</w:t>
            </w:r>
          </w:p>
        </w:tc>
      </w:tr>
      <w:tr w:rsidR="00FD28BE" w:rsidRPr="0085592A" w:rsidTr="00FD28BE">
        <w:trPr>
          <w:trHeight w:val="24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Дошкольное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354 149 088,00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354 149 088,00</w:t>
            </w:r>
          </w:p>
        </w:tc>
      </w:tr>
      <w:tr w:rsidR="00FD28BE" w:rsidRPr="0085592A" w:rsidTr="00FD28BE">
        <w:trPr>
          <w:trHeight w:val="24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354 149 088,00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354 149 088,00</w:t>
            </w:r>
          </w:p>
        </w:tc>
      </w:tr>
      <w:tr w:rsidR="00FD28BE" w:rsidRPr="0085592A" w:rsidTr="00FD28BE">
        <w:trPr>
          <w:trHeight w:val="26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354 149 088,00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354 149 088,00</w:t>
            </w:r>
          </w:p>
        </w:tc>
      </w:tr>
      <w:tr w:rsidR="00FD28BE" w:rsidRPr="0085592A" w:rsidTr="00FD28BE">
        <w:trPr>
          <w:trHeight w:val="26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438 953 205,94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438 953 205,94</w:t>
            </w:r>
          </w:p>
        </w:tc>
      </w:tr>
      <w:tr w:rsidR="00FD28BE" w:rsidRPr="0085592A" w:rsidTr="00FD28BE">
        <w:trPr>
          <w:trHeight w:val="31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155 211 122,00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155 211 122,00</w:t>
            </w:r>
          </w:p>
        </w:tc>
      </w:tr>
      <w:tr w:rsidR="00FD28BE" w:rsidRPr="0085592A" w:rsidTr="00FD28BE">
        <w:trPr>
          <w:trHeight w:val="31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155 211 122,00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155 211 122,00</w:t>
            </w:r>
          </w:p>
        </w:tc>
      </w:tr>
      <w:tr w:rsidR="00FD28BE" w:rsidRPr="0085592A" w:rsidTr="00FD28BE">
        <w:trPr>
          <w:trHeight w:val="24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 xml:space="preserve">Социальное обеспечение и иные выплаты населению (Компенсация на обеспечение двухразовым питанием обучающихся с ОВЗ)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194028185И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6 526 547,50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6 526 547,50</w:t>
            </w:r>
          </w:p>
        </w:tc>
      </w:tr>
      <w:tr w:rsidR="00FD28BE" w:rsidRPr="0085592A" w:rsidTr="00FD28BE">
        <w:trPr>
          <w:trHeight w:val="46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 xml:space="preserve">Социальное обеспечение и иные выплаты населению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194028185С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3 170 982,42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3 170 982,42</w:t>
            </w:r>
          </w:p>
        </w:tc>
      </w:tr>
      <w:tr w:rsidR="00FD28BE" w:rsidRPr="0085592A" w:rsidTr="00FD28BE">
        <w:trPr>
          <w:trHeight w:val="40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 xml:space="preserve">Социальное обеспечение и иные выплаты населению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194028185П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62 467,00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62 467,00</w:t>
            </w:r>
          </w:p>
        </w:tc>
      </w:tr>
      <w:tr w:rsidR="00FD28BE" w:rsidRPr="0085592A" w:rsidTr="00FD28BE">
        <w:trPr>
          <w:trHeight w:val="31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>Иные межбюджетные трансферты (ежемесячное вознаграждение за классное руководство педагогическим работникам)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191Ю653030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57 458 346,09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57 458 346,09</w:t>
            </w:r>
          </w:p>
        </w:tc>
      </w:tr>
      <w:tr w:rsidR="00FD28BE" w:rsidRPr="0085592A" w:rsidTr="00FD28BE">
        <w:trPr>
          <w:trHeight w:val="31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>Предоставление субсидий бюджетным учреждениям (обеспечение бесплатным горячим питанием)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19402</w:t>
            </w:r>
            <w:r w:rsidRPr="0085592A">
              <w:rPr>
                <w:lang w:val="en-US"/>
              </w:rPr>
              <w:t>R</w:t>
            </w:r>
            <w:r w:rsidRPr="0085592A">
              <w:t>3040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107 616 242,23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107 616 242,23</w:t>
            </w:r>
          </w:p>
        </w:tc>
      </w:tr>
      <w:tr w:rsidR="00FD28BE" w:rsidRPr="0085592A" w:rsidTr="00FD28BE">
        <w:trPr>
          <w:trHeight w:val="31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r w:rsidRPr="0085592A">
              <w:t>Иные межбюджетные трансферты 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194022207А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1 799 168,70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1 799 168,70</w:t>
            </w:r>
          </w:p>
        </w:tc>
      </w:tr>
      <w:tr w:rsidR="00FD28BE" w:rsidRPr="0085592A" w:rsidTr="00FD28BE">
        <w:trPr>
          <w:trHeight w:val="13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r w:rsidRPr="0085592A"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98 434 950,00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98 434 950,00</w:t>
            </w:r>
          </w:p>
        </w:tc>
      </w:tr>
      <w:tr w:rsidR="00FD28BE" w:rsidRPr="0085592A" w:rsidTr="00FD28BE">
        <w:trPr>
          <w:trHeight w:val="42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98 434 950,00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98 434 950,00</w:t>
            </w:r>
          </w:p>
        </w:tc>
      </w:tr>
      <w:tr w:rsidR="00FD28BE" w:rsidRPr="0085592A" w:rsidTr="00FD28BE">
        <w:trPr>
          <w:trHeight w:val="31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98 434 950,00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98 434 950,00</w:t>
            </w:r>
          </w:p>
        </w:tc>
      </w:tr>
      <w:tr w:rsidR="00FD28BE" w:rsidRPr="0085592A" w:rsidTr="00FD28BE">
        <w:trPr>
          <w:trHeight w:val="31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Предоставление субсидий бюджетным учреждениям (проект «Успех каждого ребёнка»)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1200070000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8 673 380,00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8 673 380,00</w:t>
            </w:r>
          </w:p>
        </w:tc>
      </w:tr>
      <w:tr w:rsidR="00FD28BE" w:rsidRPr="0085592A" w:rsidTr="00FD28BE">
        <w:trPr>
          <w:trHeight w:val="25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34 073 614,00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34 073 614,00</w:t>
            </w:r>
          </w:p>
        </w:tc>
      </w:tr>
      <w:tr w:rsidR="00FD28BE" w:rsidRPr="0085592A" w:rsidTr="00FD28BE">
        <w:trPr>
          <w:trHeight w:val="24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34 073 614,00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34 073 614,00</w:t>
            </w:r>
          </w:p>
        </w:tc>
      </w:tr>
      <w:tr w:rsidR="00FD28BE" w:rsidRPr="0085592A" w:rsidTr="00FD28BE">
        <w:trPr>
          <w:trHeight w:val="429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/>
                <w:bCs/>
              </w:rPr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  <w:rPr>
                <w:b/>
                <w:bCs/>
              </w:rPr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  <w:rPr>
                <w:b/>
                <w:bCs/>
              </w:rPr>
            </w:pPr>
            <w:r w:rsidRPr="0085592A"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34 073 614,00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34 073 614,00</w:t>
            </w:r>
          </w:p>
        </w:tc>
      </w:tr>
      <w:tr w:rsidR="00FD28BE" w:rsidRPr="0085592A" w:rsidTr="00FD28BE">
        <w:trPr>
          <w:trHeight w:val="31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104" w:firstLine="22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 w:hanging="106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34 073 614,00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34 073 614,00</w:t>
            </w:r>
          </w:p>
        </w:tc>
      </w:tr>
      <w:tr w:rsidR="00FD28BE" w:rsidRPr="0085592A" w:rsidTr="00FD28BE">
        <w:trPr>
          <w:trHeight w:val="17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r w:rsidRPr="0085592A"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 w:hanging="106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35 711 441,00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35 711 441,00</w:t>
            </w:r>
          </w:p>
        </w:tc>
      </w:tr>
      <w:tr w:rsidR="00FD28BE" w:rsidRPr="0085592A" w:rsidTr="00FD28BE">
        <w:trPr>
          <w:trHeight w:val="17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Молодежная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 w:hanging="106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1100070000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3 291 457,00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3 291 457,00</w:t>
            </w:r>
          </w:p>
        </w:tc>
      </w:tr>
      <w:tr w:rsidR="00FD28BE" w:rsidRPr="0085592A" w:rsidTr="00FD28BE">
        <w:trPr>
          <w:trHeight w:val="23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 w:hanging="106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1100700000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3 291 457,00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3 291 457,00</w:t>
            </w:r>
          </w:p>
        </w:tc>
      </w:tr>
      <w:tr w:rsidR="00FD28BE" w:rsidRPr="0085592A" w:rsidTr="00FD28BE">
        <w:trPr>
          <w:trHeight w:val="121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lastRenderedPageBreak/>
              <w:t>Предоставление субсидий бюджетным учреждениям (мероприятия по обеспечению деятельности советников директора по воспитанию и взаимодействию с детскими общественными объединениями)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 w:hanging="106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191Ю651790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7 045 463,00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7 045 463,00</w:t>
            </w:r>
          </w:p>
        </w:tc>
      </w:tr>
      <w:tr w:rsidR="00FD28BE" w:rsidRPr="0085592A" w:rsidTr="00FD28BE">
        <w:trPr>
          <w:trHeight w:val="23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>Иные межбюджетные трансферты</w:t>
            </w:r>
            <w:r>
              <w:t>.</w:t>
            </w:r>
          </w:p>
          <w:p w:rsidR="00FD28BE" w:rsidRPr="0085592A" w:rsidRDefault="00FD28BE" w:rsidP="00FD28BE">
            <w:pPr>
              <w:ind w:left="-81" w:right="-108"/>
            </w:pPr>
            <w:r w:rsidRPr="0085592A">
              <w:t xml:space="preserve"> 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 w:hanging="106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191Ю650500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2 675 665,00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2 675 665,00</w:t>
            </w:r>
          </w:p>
        </w:tc>
      </w:tr>
      <w:tr w:rsidR="00FD28BE" w:rsidRPr="0085592A" w:rsidTr="00FD28BE">
        <w:trPr>
          <w:trHeight w:val="23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 xml:space="preserve"> Иные межбюджетные трансферты</w:t>
            </w:r>
            <w:r>
              <w:t>.</w:t>
            </w:r>
          </w:p>
          <w:p w:rsidR="00FD28BE" w:rsidRPr="0085592A" w:rsidRDefault="00FD28BE" w:rsidP="00FD28BE">
            <w:pPr>
              <w:ind w:left="-81" w:right="-108"/>
            </w:pPr>
            <w:r w:rsidRPr="0085592A">
              <w:t xml:space="preserve"> 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 w:hanging="106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194072209Л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2 160 000,00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2 160 000,00</w:t>
            </w:r>
          </w:p>
        </w:tc>
      </w:tr>
      <w:tr w:rsidR="00FD28BE" w:rsidRPr="0085592A" w:rsidTr="00FD28BE">
        <w:trPr>
          <w:trHeight w:val="23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МКУ «ДГУО» (содержание)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20 538 856,00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20 538 856,00</w:t>
            </w:r>
          </w:p>
        </w:tc>
      </w:tr>
      <w:tr w:rsidR="00FD28BE" w:rsidRPr="0085592A" w:rsidTr="00FD28BE">
        <w:trPr>
          <w:trHeight w:val="23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19 069 585,00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19 069 585,00</w:t>
            </w:r>
          </w:p>
        </w:tc>
      </w:tr>
      <w:tr w:rsidR="00FD28BE" w:rsidRPr="0085592A" w:rsidTr="00FD28BE">
        <w:trPr>
          <w:trHeight w:val="38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1 404 000,00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1 404 000,00</w:t>
            </w:r>
          </w:p>
        </w:tc>
      </w:tr>
      <w:tr w:rsidR="00FD28BE" w:rsidRPr="0085592A" w:rsidTr="00FD28BE">
        <w:trPr>
          <w:trHeight w:val="30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9980070009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65 271,00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65 271,00</w:t>
            </w:r>
          </w:p>
        </w:tc>
      </w:tr>
      <w:tr w:rsidR="00FD28BE" w:rsidRPr="0085592A" w:rsidTr="00FD28BE">
        <w:trPr>
          <w:trHeight w:val="10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16 586 000,00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16 586 000,00</w:t>
            </w:r>
          </w:p>
        </w:tc>
      </w:tr>
      <w:tr w:rsidR="00FD28BE" w:rsidRPr="0085592A" w:rsidTr="00FD28BE">
        <w:trPr>
          <w:trHeight w:val="30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Социальное обеспечение и иные выплаты населению (компенсация родительской платы)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2240271540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16 586 000,00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16 586 000,00</w:t>
            </w:r>
          </w:p>
        </w:tc>
      </w:tr>
      <w:tr w:rsidR="00FD28BE" w:rsidRPr="0085592A" w:rsidTr="00FD28BE">
        <w:trPr>
          <w:trHeight w:val="30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87 229 915,00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87 229 915,00</w:t>
            </w:r>
          </w:p>
        </w:tc>
      </w:tr>
      <w:tr w:rsidR="00FD28BE" w:rsidRPr="0085592A" w:rsidTr="00FD28BE">
        <w:trPr>
          <w:trHeight w:val="30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9980011002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300 000,00</w:t>
            </w:r>
          </w:p>
        </w:tc>
      </w:tr>
      <w:tr w:rsidR="00FD28BE" w:rsidRPr="0085592A" w:rsidTr="00FD28BE">
        <w:trPr>
          <w:trHeight w:val="30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Предоставление субсидий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9980011002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300 000,00</w:t>
            </w:r>
          </w:p>
        </w:tc>
      </w:tr>
      <w:tr w:rsidR="00FD28BE" w:rsidRPr="0085592A" w:rsidTr="00FD28BE">
        <w:trPr>
          <w:trHeight w:val="30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Спорт высших достижений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86 929 915,00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86 929 915,00</w:t>
            </w:r>
          </w:p>
        </w:tc>
      </w:tr>
      <w:tr w:rsidR="00FD28BE" w:rsidRPr="0085592A" w:rsidTr="00FD28BE">
        <w:trPr>
          <w:trHeight w:val="30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81" w:right="-108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9980011003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74 955 698,00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74 955 698,00</w:t>
            </w:r>
          </w:p>
        </w:tc>
      </w:tr>
      <w:tr w:rsidR="00FD28BE" w:rsidRPr="0085592A" w:rsidTr="00FD28BE">
        <w:trPr>
          <w:trHeight w:val="30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9980011003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11 599 713,00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11 599 713,00</w:t>
            </w:r>
          </w:p>
        </w:tc>
      </w:tr>
      <w:tr w:rsidR="00FD28BE" w:rsidRPr="0085592A" w:rsidTr="00FD28BE">
        <w:trPr>
          <w:trHeight w:val="30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</w:pPr>
            <w:r w:rsidRPr="0085592A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9980011003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374 504,00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374 504,00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rPr>
                <w:b/>
                <w:bCs/>
              </w:rPr>
              <w:t>Управление земельных и имущественных отношений администрации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/>
                <w:bCs/>
              </w:rPr>
              <w:t>165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rPr>
                <w:b/>
              </w:rPr>
              <w:t>39 526 195,00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rPr>
                <w:b/>
              </w:rPr>
              <w:t>39 526 195,00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1" w:right="-132" w:hanging="1"/>
            </w:pPr>
            <w:r w:rsidRPr="0085592A"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25 765 195,00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25 765 195,00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right"/>
            </w:pPr>
            <w:r w:rsidRPr="0085592A">
              <w:t>25 765 195,00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25 765 195,00</w:t>
            </w:r>
          </w:p>
        </w:tc>
      </w:tr>
      <w:tr w:rsidR="00FD28BE" w:rsidRPr="0085592A" w:rsidTr="00FD28BE">
        <w:trPr>
          <w:trHeight w:val="28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Финансовое обеспечение выполнения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right"/>
            </w:pPr>
            <w:r w:rsidRPr="0085592A">
              <w:t>25 765 195,00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25 765 195,00</w:t>
            </w:r>
          </w:p>
        </w:tc>
      </w:tr>
      <w:tr w:rsidR="00FD28BE" w:rsidRPr="0085592A" w:rsidTr="00FD28BE">
        <w:trPr>
          <w:trHeight w:val="29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9980020011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18 244 195,00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18 244 195,00</w:t>
            </w:r>
          </w:p>
        </w:tc>
      </w:tr>
      <w:tr w:rsidR="00FD28BE" w:rsidRPr="0085592A" w:rsidTr="00FD28BE">
        <w:trPr>
          <w:trHeight w:val="52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9980020011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7 481 000,00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7 481 000,00</w:t>
            </w:r>
          </w:p>
        </w:tc>
      </w:tr>
      <w:tr w:rsidR="00FD28BE" w:rsidRPr="0085592A" w:rsidTr="00FD28BE">
        <w:trPr>
          <w:trHeight w:val="13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9980020011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40 000,00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40 000,00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13 761 000,00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13 761 000,00</w:t>
            </w:r>
          </w:p>
        </w:tc>
      </w:tr>
      <w:tr w:rsidR="00FD28BE" w:rsidRPr="0085592A" w:rsidTr="00FD28BE">
        <w:trPr>
          <w:trHeight w:val="21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6"/>
            </w:pPr>
            <w:r w:rsidRPr="0085592A">
              <w:t xml:space="preserve">На обеспечение жилыми помещениями </w:t>
            </w:r>
          </w:p>
          <w:p w:rsidR="00FD28BE" w:rsidRPr="0085592A" w:rsidRDefault="00FD28BE" w:rsidP="00FD28BE">
            <w:pPr>
              <w:ind w:right="-108"/>
            </w:pPr>
            <w:r w:rsidRPr="0085592A">
              <w:lastRenderedPageBreak/>
              <w:t>детей-сирот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lastRenderedPageBreak/>
              <w:t>165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16203R0820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13 761 000,00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13 761 000,00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rPr>
                <w:b/>
                <w:bCs/>
              </w:rPr>
              <w:t>МКУ «Управление по делам гражданской обороны, предупреждению</w:t>
            </w:r>
            <w:r>
              <w:rPr>
                <w:b/>
                <w:bCs/>
              </w:rPr>
              <w:t>,</w:t>
            </w:r>
            <w:r w:rsidRPr="0085592A">
              <w:rPr>
                <w:b/>
                <w:bCs/>
              </w:rPr>
              <w:t xml:space="preserve"> ликвидации чрезвычайных ситуаций и обеспечению пожарной безопасности»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/>
                <w:bCs/>
              </w:rPr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rPr>
                <w:b/>
              </w:rPr>
              <w:t>36 196 967,00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rPr>
                <w:b/>
              </w:rPr>
              <w:t>36 196 967,00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r w:rsidRPr="0085592A"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center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center"/>
            </w:pPr>
            <w:r w:rsidRPr="0085592A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31 196 967,00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31 196 967,00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r w:rsidRPr="0085592A">
              <w:t>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9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center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center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4 110 889,00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4 110 889,00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right"/>
            </w:pPr>
            <w:r w:rsidRPr="0085592A">
              <w:t>4 110 889,00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4 110 889,00</w:t>
            </w:r>
          </w:p>
        </w:tc>
      </w:tr>
      <w:tr w:rsidR="00FD28BE" w:rsidRPr="0085592A" w:rsidTr="00FD28BE">
        <w:trPr>
          <w:trHeight w:val="7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Финансовое обеспечение выполнения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right"/>
            </w:pPr>
            <w:r w:rsidRPr="0085592A">
              <w:t>4 110 889,00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4 110 889,00</w:t>
            </w:r>
          </w:p>
        </w:tc>
      </w:tr>
      <w:tr w:rsidR="00FD28BE" w:rsidRPr="0085592A" w:rsidTr="00FD28BE">
        <w:trPr>
          <w:trHeight w:val="7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96" w:right="-108" w:firstLine="16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jc w:val="right"/>
            </w:pPr>
            <w:r w:rsidRPr="0085592A">
              <w:t>4 110 889,00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4 110 889,00</w:t>
            </w:r>
          </w:p>
        </w:tc>
      </w:tr>
      <w:tr w:rsidR="00FD28BE" w:rsidRPr="0085592A" w:rsidTr="00FD28BE">
        <w:trPr>
          <w:trHeight w:val="317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96" w:right="-108" w:firstLine="16"/>
            </w:pPr>
            <w:r w:rsidRPr="0085592A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26 986 078,00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26 986 078,00</w:t>
            </w:r>
          </w:p>
        </w:tc>
      </w:tr>
      <w:tr w:rsidR="00FD28BE" w:rsidRPr="0085592A" w:rsidTr="00FD28BE">
        <w:trPr>
          <w:trHeight w:val="12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26 986 078,00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26 986 078,00</w:t>
            </w:r>
          </w:p>
        </w:tc>
      </w:tr>
      <w:tr w:rsidR="00FD28BE" w:rsidRPr="0085592A" w:rsidTr="00FD28BE">
        <w:trPr>
          <w:trHeight w:val="8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Финансовое обеспечение выполнения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24 986 078,00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24 986 078,00</w:t>
            </w:r>
          </w:p>
        </w:tc>
      </w:tr>
      <w:tr w:rsidR="00FD28BE" w:rsidRPr="0085592A" w:rsidTr="00FD28BE">
        <w:trPr>
          <w:trHeight w:val="17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17 663 078,00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17 663 078,00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4 256 500,00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4 256 500,00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3 066 500,00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3 066 500,00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9980030001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2 000 000,00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2 000 000,00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  <w:rPr>
                <w:color w:val="000000"/>
              </w:rPr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Cs/>
              </w:rPr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0900030000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08"/>
              <w:jc w:val="center"/>
              <w:rPr>
                <w:color w:val="000000"/>
              </w:rPr>
            </w:pPr>
            <w:r w:rsidRPr="0085592A">
              <w:rPr>
                <w:color w:val="000000"/>
              </w:rPr>
              <w:t>100 000,00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right="-108"/>
              <w:jc w:val="center"/>
              <w:rPr>
                <w:color w:val="000000"/>
              </w:rPr>
            </w:pPr>
            <w:r w:rsidRPr="0085592A">
              <w:rPr>
                <w:color w:val="000000"/>
              </w:rPr>
              <w:t>100 000,00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177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9980010001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5 000 000,00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5 000 000,00</w:t>
            </w:r>
          </w:p>
        </w:tc>
      </w:tr>
      <w:tr w:rsidR="00FD28BE" w:rsidRPr="0085592A" w:rsidTr="00FD28BE">
        <w:trPr>
          <w:trHeight w:val="27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</w:pPr>
            <w:r w:rsidRPr="0085592A">
              <w:rPr>
                <w:b/>
                <w:bCs/>
              </w:rPr>
              <w:t>Финансовое управление муниципального образования городского округа «город Дербент»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rPr>
                <w:b/>
                <w:bCs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right="-136" w:firstLine="137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rPr>
                <w:b/>
              </w:rPr>
              <w:t>15 599 588,00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rPr>
                <w:b/>
              </w:rPr>
              <w:t>15 599 588,00</w:t>
            </w:r>
          </w:p>
        </w:tc>
      </w:tr>
      <w:tr w:rsidR="00FD28BE" w:rsidRPr="0085592A" w:rsidTr="00FD28BE">
        <w:trPr>
          <w:trHeight w:val="27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15 599 588,00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15 599 588,00</w:t>
            </w:r>
          </w:p>
        </w:tc>
      </w:tr>
      <w:tr w:rsidR="00FD28BE" w:rsidRPr="0085592A" w:rsidTr="00FD28BE">
        <w:trPr>
          <w:trHeight w:val="69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 w:firstLine="14"/>
            </w:pPr>
            <w:r w:rsidRPr="0085592A">
              <w:t>Обеспечение деятельности финансовых, налоговых и таможенных органов и органов финансового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80" w:right="-137" w:firstLine="284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15 599 588,00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15 599 588,00</w:t>
            </w:r>
          </w:p>
        </w:tc>
      </w:tr>
      <w:tr w:rsidR="00FD28BE" w:rsidRPr="0085592A" w:rsidTr="00FD28BE">
        <w:trPr>
          <w:trHeight w:val="205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right="-108"/>
            </w:pPr>
            <w:r w:rsidRPr="0085592A">
              <w:t>Иные внепрограммные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15 599 588,00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15 599 588,00</w:t>
            </w:r>
          </w:p>
        </w:tc>
      </w:tr>
      <w:tr w:rsidR="00FD28BE" w:rsidRPr="0085592A" w:rsidTr="00FD28BE">
        <w:trPr>
          <w:trHeight w:val="12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96" w:right="-108"/>
            </w:pPr>
            <w:r w:rsidRPr="0085592A">
              <w:t>Финансовое обеспечение выполнения функций госорганов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D28BE" w:rsidRPr="0085592A" w:rsidRDefault="00FD28BE" w:rsidP="00FD28BE">
            <w:pPr>
              <w:ind w:left="-225" w:right="-108" w:firstLine="284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jc w:val="right"/>
            </w:pPr>
            <w:r w:rsidRPr="0085592A">
              <w:t>15 599 588,00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jc w:val="right"/>
            </w:pPr>
            <w:r w:rsidRPr="0085592A">
              <w:t>15 599 588,00</w:t>
            </w:r>
          </w:p>
        </w:tc>
      </w:tr>
      <w:tr w:rsidR="00FD28BE" w:rsidRPr="0085592A" w:rsidTr="00FD28BE">
        <w:trPr>
          <w:trHeight w:val="121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28BE" w:rsidRPr="0085592A" w:rsidRDefault="00FD28BE" w:rsidP="00FD28BE">
            <w:pPr>
              <w:ind w:left="-81" w:right="-108"/>
              <w:rPr>
                <w:color w:val="000000"/>
              </w:rPr>
            </w:pPr>
            <w:r w:rsidRPr="0085592A"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9980020008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14 074 488,00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 w:firstLine="284"/>
              <w:jc w:val="right"/>
            </w:pPr>
            <w:r w:rsidRPr="0085592A">
              <w:t>14 074 488,00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96" w:right="-108" w:firstLine="14"/>
              <w:rPr>
                <w:b/>
                <w:bCs/>
              </w:rPr>
            </w:pPr>
            <w:r w:rsidRPr="0085592A"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right="-109" w:firstLine="2"/>
              <w:jc w:val="center"/>
            </w:pPr>
            <w:r w:rsidRPr="0085592A"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right="-136"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80" w:right="-137" w:firstLine="284"/>
            </w:pPr>
            <w:r w:rsidRPr="0085592A">
              <w:t>9980020008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right="-108" w:firstLine="284"/>
            </w:pPr>
            <w:r w:rsidRPr="0085592A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  <w:rPr>
                <w:b/>
              </w:rPr>
            </w:pPr>
            <w:r w:rsidRPr="0085592A">
              <w:t>1 523 000,00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  <w:rPr>
                <w:b/>
              </w:rPr>
            </w:pPr>
            <w:r w:rsidRPr="0085592A">
              <w:t>1 523 000,00</w:t>
            </w:r>
          </w:p>
        </w:tc>
      </w:tr>
      <w:tr w:rsidR="00FD28BE" w:rsidRPr="0085592A" w:rsidTr="00FD28BE">
        <w:trPr>
          <w:trHeight w:val="26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r w:rsidRPr="0085592A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 w:firstLine="2"/>
              <w:jc w:val="center"/>
            </w:pPr>
            <w:r w:rsidRPr="0085592A"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firstLine="137"/>
            </w:pPr>
            <w:r w:rsidRPr="0085592A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firstLine="137"/>
            </w:pPr>
            <w:r w:rsidRPr="0085592A"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r w:rsidRPr="0085592A">
              <w:t xml:space="preserve">    9980020008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225" w:firstLine="284"/>
            </w:pPr>
            <w:r w:rsidRPr="0085592A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2 100,00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28BE" w:rsidRPr="0085592A" w:rsidRDefault="00FD28BE" w:rsidP="00FD28BE">
            <w:pPr>
              <w:ind w:left="-108"/>
              <w:jc w:val="right"/>
            </w:pPr>
            <w:r w:rsidRPr="0085592A">
              <w:t>2 100,00</w:t>
            </w:r>
          </w:p>
        </w:tc>
      </w:tr>
    </w:tbl>
    <w:p w:rsidR="00651FBB" w:rsidRDefault="00651FBB" w:rsidP="00297065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</w:p>
    <w:p w:rsidR="00297065" w:rsidRPr="00A60199" w:rsidRDefault="00297065" w:rsidP="00297065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lastRenderedPageBreak/>
        <w:t>Приложение №</w:t>
      </w:r>
      <w:r w:rsidR="00251617">
        <w:rPr>
          <w:rFonts w:ascii="Times New Roman" w:hAnsi="Times New Roman"/>
          <w:b/>
          <w:sz w:val="16"/>
          <w:szCs w:val="16"/>
        </w:rPr>
        <w:t>9</w:t>
      </w:r>
    </w:p>
    <w:p w:rsidR="00464BAA" w:rsidRDefault="00464BAA" w:rsidP="00464BAA">
      <w:pPr>
        <w:jc w:val="right"/>
        <w:rPr>
          <w:sz w:val="16"/>
          <w:szCs w:val="16"/>
        </w:rPr>
      </w:pPr>
      <w:r w:rsidRPr="000D23CF">
        <w:rPr>
          <w:sz w:val="16"/>
          <w:szCs w:val="16"/>
        </w:rPr>
        <w:t>к Решению Собрания депутатов</w:t>
      </w:r>
      <w:r>
        <w:rPr>
          <w:sz w:val="16"/>
          <w:szCs w:val="16"/>
        </w:rPr>
        <w:t xml:space="preserve"> </w:t>
      </w:r>
      <w:r w:rsidRPr="000D23CF">
        <w:rPr>
          <w:sz w:val="16"/>
          <w:szCs w:val="16"/>
        </w:rPr>
        <w:t>городского</w:t>
      </w:r>
      <w:r>
        <w:rPr>
          <w:sz w:val="16"/>
          <w:szCs w:val="16"/>
        </w:rPr>
        <w:t xml:space="preserve"> округа "город Дербент"</w:t>
      </w:r>
      <w:r>
        <w:rPr>
          <w:sz w:val="16"/>
          <w:szCs w:val="16"/>
        </w:rPr>
        <w:br/>
        <w:t xml:space="preserve"> «О принятии в первом чтении проекта Решения Собрания депутатов </w:t>
      </w:r>
    </w:p>
    <w:p w:rsidR="00464BAA" w:rsidRDefault="00464BAA" w:rsidP="00464BAA">
      <w:pPr>
        <w:jc w:val="right"/>
        <w:rPr>
          <w:sz w:val="16"/>
          <w:szCs w:val="16"/>
        </w:rPr>
      </w:pPr>
      <w:r>
        <w:rPr>
          <w:sz w:val="16"/>
          <w:szCs w:val="16"/>
        </w:rPr>
        <w:t>городского округа «город Дербент» «О бюджете городского округа</w:t>
      </w:r>
    </w:p>
    <w:p w:rsidR="00464BAA" w:rsidRDefault="00464BAA" w:rsidP="00464BAA">
      <w:pPr>
        <w:jc w:val="right"/>
        <w:rPr>
          <w:sz w:val="16"/>
          <w:szCs w:val="16"/>
        </w:rPr>
      </w:pPr>
      <w:r w:rsidRPr="000D23CF">
        <w:rPr>
          <w:sz w:val="16"/>
          <w:szCs w:val="16"/>
        </w:rPr>
        <w:t>«город Дербент» на 20</w:t>
      </w:r>
      <w:r>
        <w:rPr>
          <w:sz w:val="16"/>
          <w:szCs w:val="16"/>
        </w:rPr>
        <w:t xml:space="preserve">27 </w:t>
      </w:r>
      <w:r w:rsidRPr="000D23CF">
        <w:rPr>
          <w:sz w:val="16"/>
          <w:szCs w:val="16"/>
        </w:rPr>
        <w:t>год и на плановый период 20</w:t>
      </w:r>
      <w:r>
        <w:rPr>
          <w:sz w:val="16"/>
          <w:szCs w:val="16"/>
        </w:rPr>
        <w:t>28-2029</w:t>
      </w:r>
      <w:r w:rsidRPr="000D23CF">
        <w:rPr>
          <w:sz w:val="16"/>
          <w:szCs w:val="16"/>
        </w:rPr>
        <w:t xml:space="preserve"> годов»</w:t>
      </w:r>
    </w:p>
    <w:p w:rsidR="00562DFA" w:rsidRDefault="00562DFA" w:rsidP="00464BAA">
      <w:pPr>
        <w:jc w:val="right"/>
        <w:rPr>
          <w:sz w:val="24"/>
          <w:szCs w:val="24"/>
        </w:rPr>
      </w:pPr>
    </w:p>
    <w:p w:rsidR="00717B64" w:rsidRDefault="00A746C4" w:rsidP="00ED1B04">
      <w:pPr>
        <w:ind w:left="-142" w:right="-425"/>
        <w:jc w:val="center"/>
        <w:rPr>
          <w:b/>
          <w:sz w:val="24"/>
          <w:szCs w:val="24"/>
        </w:rPr>
      </w:pPr>
      <w:r w:rsidRPr="00ED1B04">
        <w:rPr>
          <w:b/>
          <w:sz w:val="24"/>
          <w:szCs w:val="24"/>
        </w:rPr>
        <w:t>Распределение бюджетных ассигнований на плановый период 20</w:t>
      </w:r>
      <w:r w:rsidR="002B05E1" w:rsidRPr="00ED1B04">
        <w:rPr>
          <w:b/>
          <w:sz w:val="24"/>
          <w:szCs w:val="24"/>
        </w:rPr>
        <w:t>2</w:t>
      </w:r>
      <w:r w:rsidR="00464BAA">
        <w:rPr>
          <w:b/>
          <w:sz w:val="24"/>
          <w:szCs w:val="24"/>
        </w:rPr>
        <w:t>8</w:t>
      </w:r>
      <w:r w:rsidRPr="00ED1B04">
        <w:rPr>
          <w:b/>
          <w:sz w:val="24"/>
          <w:szCs w:val="24"/>
        </w:rPr>
        <w:t>-202</w:t>
      </w:r>
      <w:r w:rsidR="00464BAA">
        <w:rPr>
          <w:b/>
          <w:sz w:val="24"/>
          <w:szCs w:val="24"/>
        </w:rPr>
        <w:t>9</w:t>
      </w:r>
      <w:r w:rsidRPr="00ED1B04">
        <w:rPr>
          <w:b/>
          <w:sz w:val="24"/>
          <w:szCs w:val="24"/>
        </w:rPr>
        <w:t xml:space="preserve"> годов по разделам и подразделам, целевым статьям и видам расходов классификации расходов городского бюджета</w:t>
      </w:r>
    </w:p>
    <w:p w:rsidR="00562DFA" w:rsidRDefault="00562DFA" w:rsidP="00ED1B04">
      <w:pPr>
        <w:ind w:left="-142" w:right="-425"/>
        <w:jc w:val="center"/>
        <w:rPr>
          <w:b/>
          <w:sz w:val="24"/>
          <w:szCs w:val="24"/>
        </w:rPr>
      </w:pPr>
    </w:p>
    <w:tbl>
      <w:tblPr>
        <w:tblW w:w="10474" w:type="dxa"/>
        <w:tblInd w:w="-289" w:type="dxa"/>
        <w:tblLook w:val="04A0" w:firstRow="1" w:lastRow="0" w:firstColumn="1" w:lastColumn="0" w:noHBand="0" w:noVBand="1"/>
      </w:tblPr>
      <w:tblGrid>
        <w:gridCol w:w="5529"/>
        <w:gridCol w:w="913"/>
        <w:gridCol w:w="2016"/>
        <w:gridCol w:w="2016"/>
      </w:tblGrid>
      <w:tr w:rsidR="00992DE1" w:rsidRPr="0085592A" w:rsidTr="00992DE1">
        <w:trPr>
          <w:trHeight w:val="6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right="-17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Наименование разделов                                                                     и подразделов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193" w:right="-17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5592A">
              <w:rPr>
                <w:b/>
                <w:bCs/>
                <w:color w:val="000000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85592A">
              <w:rPr>
                <w:b/>
                <w:bCs/>
                <w:color w:val="000000"/>
                <w:sz w:val="24"/>
                <w:szCs w:val="24"/>
              </w:rPr>
              <w:t xml:space="preserve">умма </w:t>
            </w:r>
          </w:p>
          <w:p w:rsidR="00992DE1" w:rsidRPr="0085592A" w:rsidRDefault="008E43C2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2028</w:t>
            </w:r>
            <w:r w:rsidR="00992DE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92DE1" w:rsidRPr="0085592A">
              <w:rPr>
                <w:b/>
                <w:bCs/>
                <w:color w:val="000000"/>
                <w:sz w:val="24"/>
                <w:szCs w:val="24"/>
              </w:rPr>
              <w:t>г</w:t>
            </w:r>
            <w:r w:rsidR="00992DE1">
              <w:rPr>
                <w:b/>
                <w:bCs/>
                <w:color w:val="000000"/>
                <w:sz w:val="24"/>
                <w:szCs w:val="24"/>
              </w:rPr>
              <w:t>од</w:t>
            </w:r>
            <w:r w:rsidR="00992DE1" w:rsidRPr="0085592A">
              <w:rPr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E1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85592A">
              <w:rPr>
                <w:b/>
                <w:bCs/>
                <w:color w:val="000000"/>
                <w:sz w:val="24"/>
                <w:szCs w:val="24"/>
              </w:rPr>
              <w:t xml:space="preserve">умма </w:t>
            </w:r>
          </w:p>
          <w:p w:rsidR="00992DE1" w:rsidRPr="0085592A" w:rsidRDefault="00992DE1" w:rsidP="008E43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8E43C2">
              <w:rPr>
                <w:b/>
                <w:bCs/>
                <w:color w:val="000000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5592A">
              <w:rPr>
                <w:b/>
                <w:bCs/>
                <w:color w:val="000000"/>
                <w:sz w:val="24"/>
                <w:szCs w:val="24"/>
              </w:rPr>
              <w:t>г</w:t>
            </w:r>
            <w:r>
              <w:rPr>
                <w:b/>
                <w:bCs/>
                <w:color w:val="000000"/>
                <w:sz w:val="24"/>
                <w:szCs w:val="24"/>
              </w:rPr>
              <w:t>од</w:t>
            </w:r>
            <w:r w:rsidRPr="0085592A">
              <w:rPr>
                <w:b/>
                <w:bCs/>
                <w:color w:val="000000"/>
                <w:sz w:val="24"/>
                <w:szCs w:val="24"/>
              </w:rPr>
              <w:br/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592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592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592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5592A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992DE1" w:rsidRPr="0085592A" w:rsidTr="00992DE1">
        <w:trPr>
          <w:trHeight w:val="31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 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12 078 990 922,46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12 078 990 922,46</w:t>
            </w:r>
          </w:p>
        </w:tc>
      </w:tr>
      <w:tr w:rsidR="00992DE1" w:rsidRPr="0085592A" w:rsidTr="00992DE1">
        <w:trPr>
          <w:trHeight w:val="31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274 991 391,64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274 991 391,64</w:t>
            </w:r>
          </w:p>
        </w:tc>
      </w:tr>
      <w:tr w:rsidR="00992DE1" w:rsidRPr="0085592A" w:rsidTr="00992DE1">
        <w:trPr>
          <w:trHeight w:val="60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0102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3 673 171,00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3 673 171,00</w:t>
            </w:r>
          </w:p>
        </w:tc>
      </w:tr>
      <w:tr w:rsidR="00992DE1" w:rsidRPr="0085592A" w:rsidTr="00992DE1">
        <w:trPr>
          <w:trHeight w:val="39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 w:right="-115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0103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5 137 456,00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5 137 456,00</w:t>
            </w:r>
          </w:p>
        </w:tc>
      </w:tr>
      <w:tr w:rsidR="00992DE1" w:rsidRPr="0085592A" w:rsidTr="00992DE1">
        <w:trPr>
          <w:trHeight w:val="8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0104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83 503 835,00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83 503 835,00</w:t>
            </w:r>
          </w:p>
        </w:tc>
      </w:tr>
      <w:tr w:rsidR="00992DE1" w:rsidRPr="0085592A" w:rsidTr="00992DE1">
        <w:trPr>
          <w:trHeight w:val="21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0105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3 100,00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3 100,00</w:t>
            </w:r>
          </w:p>
        </w:tc>
      </w:tr>
      <w:tr w:rsidR="00992DE1" w:rsidRPr="0085592A" w:rsidTr="00992DE1">
        <w:trPr>
          <w:trHeight w:val="52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 w:right="-108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0106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21 273 633,00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21 273 633,00</w:t>
            </w:r>
          </w:p>
        </w:tc>
      </w:tr>
      <w:tr w:rsidR="00992DE1" w:rsidRPr="0085592A" w:rsidTr="00992DE1">
        <w:trPr>
          <w:trHeight w:val="7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0111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55 578 100,00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55 578 100,00</w:t>
            </w:r>
          </w:p>
        </w:tc>
      </w:tr>
      <w:tr w:rsidR="00992DE1" w:rsidRPr="0085592A" w:rsidTr="00992DE1">
        <w:trPr>
          <w:trHeight w:val="6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0113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105 822 096,64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105 822 096,64</w:t>
            </w:r>
          </w:p>
        </w:tc>
      </w:tr>
      <w:tr w:rsidR="00992DE1" w:rsidRPr="0085592A" w:rsidTr="00992DE1">
        <w:trPr>
          <w:trHeight w:val="4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548 957 004,82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548 957 004,82</w:t>
            </w:r>
          </w:p>
        </w:tc>
      </w:tr>
      <w:tr w:rsidR="00992DE1" w:rsidRPr="0085592A" w:rsidTr="00992DE1">
        <w:trPr>
          <w:trHeight w:val="6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 w:right="-174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0309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520 264 326,82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520 264 326,82</w:t>
            </w:r>
          </w:p>
        </w:tc>
      </w:tr>
      <w:tr w:rsidR="00992DE1" w:rsidRPr="0085592A" w:rsidTr="00992DE1">
        <w:trPr>
          <w:trHeight w:val="22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0310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26 986 078,00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26 986 078,00</w:t>
            </w:r>
          </w:p>
        </w:tc>
      </w:tr>
      <w:tr w:rsidR="00992DE1" w:rsidRPr="0085592A" w:rsidTr="00992DE1">
        <w:trPr>
          <w:trHeight w:val="5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0314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1 706 600,00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1 706 600,00</w:t>
            </w:r>
          </w:p>
        </w:tc>
      </w:tr>
      <w:tr w:rsidR="00992DE1" w:rsidRPr="0085592A" w:rsidTr="00992DE1">
        <w:trPr>
          <w:trHeight w:val="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3 528 166 479,86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3 528 166 479,86</w:t>
            </w:r>
          </w:p>
        </w:tc>
      </w:tr>
      <w:tr w:rsidR="00992DE1" w:rsidRPr="0085592A" w:rsidTr="00992DE1">
        <w:trPr>
          <w:trHeight w:val="14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2DE1" w:rsidRPr="0085592A" w:rsidRDefault="00992DE1" w:rsidP="00992DE1">
            <w:pPr>
              <w:ind w:left="-96"/>
              <w:rPr>
                <w:bCs/>
                <w:color w:val="000000"/>
                <w:sz w:val="24"/>
                <w:szCs w:val="24"/>
              </w:rPr>
            </w:pPr>
            <w:r w:rsidRPr="0085592A">
              <w:rPr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Cs/>
                <w:sz w:val="24"/>
                <w:szCs w:val="24"/>
              </w:rPr>
            </w:pPr>
            <w:r w:rsidRPr="0085592A">
              <w:rPr>
                <w:bCs/>
                <w:sz w:val="24"/>
                <w:szCs w:val="24"/>
              </w:rPr>
              <w:t>0408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Cs/>
                <w:sz w:val="24"/>
                <w:szCs w:val="24"/>
              </w:rPr>
            </w:pPr>
            <w:r w:rsidRPr="0085592A">
              <w:rPr>
                <w:bCs/>
                <w:sz w:val="24"/>
                <w:szCs w:val="24"/>
              </w:rPr>
              <w:t>134 180 800,00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Cs/>
                <w:sz w:val="24"/>
                <w:szCs w:val="24"/>
              </w:rPr>
            </w:pPr>
            <w:r w:rsidRPr="0085592A">
              <w:rPr>
                <w:bCs/>
                <w:sz w:val="24"/>
                <w:szCs w:val="24"/>
              </w:rPr>
              <w:t>134 180 800,00</w:t>
            </w:r>
          </w:p>
        </w:tc>
      </w:tr>
      <w:tr w:rsidR="00992DE1" w:rsidRPr="0085592A" w:rsidTr="00992DE1">
        <w:trPr>
          <w:trHeight w:val="2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0409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2 517 976 657,80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2 517 976 657,80</w:t>
            </w:r>
          </w:p>
        </w:tc>
      </w:tr>
      <w:tr w:rsidR="00992DE1" w:rsidRPr="0085592A" w:rsidTr="00992DE1">
        <w:trPr>
          <w:trHeight w:val="29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0412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876 009 022,06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876 009 022,06</w:t>
            </w:r>
          </w:p>
        </w:tc>
      </w:tr>
      <w:tr w:rsidR="00992DE1" w:rsidRPr="0085592A" w:rsidTr="00992DE1">
        <w:trPr>
          <w:trHeight w:val="7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Жилищно-коммунально</w:t>
            </w:r>
            <w:r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85592A">
              <w:rPr>
                <w:b/>
                <w:bCs/>
                <w:color w:val="000000"/>
                <w:sz w:val="24"/>
                <w:szCs w:val="24"/>
              </w:rPr>
              <w:t xml:space="preserve"> хозяйство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2 605 577 542,98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2 605 577 542,98</w:t>
            </w:r>
          </w:p>
        </w:tc>
      </w:tr>
      <w:tr w:rsidR="00992DE1" w:rsidRPr="0085592A" w:rsidTr="00992DE1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2DE1" w:rsidRPr="0085592A" w:rsidRDefault="00992DE1" w:rsidP="00992DE1">
            <w:pPr>
              <w:ind w:left="-96"/>
              <w:rPr>
                <w:bCs/>
                <w:color w:val="000000"/>
                <w:sz w:val="24"/>
                <w:szCs w:val="24"/>
              </w:rPr>
            </w:pPr>
            <w:r w:rsidRPr="0085592A">
              <w:rPr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592A">
              <w:rPr>
                <w:bCs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592A">
              <w:rPr>
                <w:bCs/>
                <w:color w:val="000000"/>
                <w:sz w:val="24"/>
                <w:szCs w:val="24"/>
              </w:rPr>
              <w:t>2 216 688 574,31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592A">
              <w:rPr>
                <w:bCs/>
                <w:color w:val="000000"/>
                <w:sz w:val="24"/>
                <w:szCs w:val="24"/>
              </w:rPr>
              <w:t>2 216 688 574,31</w:t>
            </w:r>
          </w:p>
        </w:tc>
      </w:tr>
      <w:tr w:rsidR="00992DE1" w:rsidRPr="0085592A" w:rsidTr="00992DE1">
        <w:trPr>
          <w:trHeight w:val="12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0503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336 940 573,67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336 940 573,67</w:t>
            </w:r>
          </w:p>
        </w:tc>
      </w:tr>
      <w:tr w:rsidR="00992DE1" w:rsidRPr="0085592A" w:rsidTr="00992DE1">
        <w:trPr>
          <w:trHeight w:val="3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0505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51 948 395,00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51 948 395,00</w:t>
            </w:r>
          </w:p>
        </w:tc>
      </w:tr>
      <w:tr w:rsidR="00992DE1" w:rsidRPr="0085592A" w:rsidTr="00992DE1">
        <w:trPr>
          <w:trHeight w:val="1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2 086 291 156,51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2 086 291 156,51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Дошкольное образование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0701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940 618 883,08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940 618 883,08</w:t>
            </w:r>
          </w:p>
        </w:tc>
      </w:tr>
      <w:tr w:rsidR="00992DE1" w:rsidRPr="0085592A" w:rsidTr="00992DE1">
        <w:trPr>
          <w:trHeight w:val="27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Общее образование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0702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721 196 927,32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721 196 927,32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0703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230 445 582,52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230 445 582,52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0707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55 880 659,29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55 880 659,29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lastRenderedPageBreak/>
              <w:t xml:space="preserve">Другие вопросы в области образования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0709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138 149 104,30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138 149 104,30</w:t>
            </w:r>
          </w:p>
        </w:tc>
      </w:tr>
      <w:tr w:rsidR="00992DE1" w:rsidRPr="0085592A" w:rsidTr="00992DE1">
        <w:trPr>
          <w:trHeight w:val="2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111 514 080,71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111 514 080,71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0801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103 789 446,71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103 789 446,71</w:t>
            </w:r>
          </w:p>
        </w:tc>
      </w:tr>
      <w:tr w:rsidR="00992DE1" w:rsidRPr="0085592A" w:rsidTr="00992DE1">
        <w:trPr>
          <w:trHeight w:val="25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055DC8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055DC8">
              <w:rPr>
                <w:color w:val="000000"/>
                <w:sz w:val="24"/>
                <w:szCs w:val="24"/>
              </w:rPr>
              <w:t xml:space="preserve">Другие вопросы в области культуры, кинематографии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0804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7 724 634,00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7 724 634,00</w:t>
            </w:r>
          </w:p>
        </w:tc>
      </w:tr>
      <w:tr w:rsidR="00992DE1" w:rsidRPr="0085592A" w:rsidTr="00992DE1">
        <w:trPr>
          <w:trHeight w:val="26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E1" w:rsidRPr="0085592A" w:rsidRDefault="00992DE1" w:rsidP="00992DE1">
            <w:pPr>
              <w:ind w:left="-96"/>
              <w:rPr>
                <w:b/>
                <w:color w:val="000000"/>
                <w:sz w:val="24"/>
                <w:szCs w:val="24"/>
              </w:rPr>
            </w:pPr>
            <w:r w:rsidRPr="0085592A">
              <w:rPr>
                <w:b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sz w:val="24"/>
                <w:szCs w:val="24"/>
              </w:rPr>
            </w:pPr>
            <w:r w:rsidRPr="0085592A">
              <w:rPr>
                <w:b/>
                <w:sz w:val="24"/>
                <w:szCs w:val="24"/>
              </w:rPr>
              <w:t>0900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sz w:val="24"/>
                <w:szCs w:val="24"/>
              </w:rPr>
            </w:pPr>
            <w:r w:rsidRPr="0085592A">
              <w:rPr>
                <w:b/>
                <w:sz w:val="24"/>
                <w:szCs w:val="24"/>
              </w:rPr>
              <w:t>2 762 886 416,70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sz w:val="24"/>
                <w:szCs w:val="24"/>
              </w:rPr>
            </w:pPr>
            <w:r w:rsidRPr="0085592A">
              <w:rPr>
                <w:b/>
                <w:sz w:val="24"/>
                <w:szCs w:val="24"/>
              </w:rPr>
              <w:t>2 762 886 416,70</w:t>
            </w:r>
          </w:p>
        </w:tc>
      </w:tr>
      <w:tr w:rsidR="00992DE1" w:rsidRPr="0085592A" w:rsidTr="00992DE1">
        <w:trPr>
          <w:trHeight w:val="11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0901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2 762 886 416,70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2 762 886 416,70</w:t>
            </w:r>
          </w:p>
        </w:tc>
      </w:tr>
      <w:tr w:rsidR="00992DE1" w:rsidRPr="0085592A" w:rsidTr="00992DE1">
        <w:trPr>
          <w:trHeight w:val="13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 xml:space="preserve">Социальная политика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39 798 004,00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39 798 004,00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1001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4 451 004,00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4 451 004,00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1003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5 000 000,00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5 000 000,00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1004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30 347 000,00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30 347 000,00</w:t>
            </w:r>
          </w:p>
        </w:tc>
      </w:tr>
      <w:tr w:rsidR="00992DE1" w:rsidRPr="0085592A" w:rsidTr="00992DE1">
        <w:trPr>
          <w:trHeight w:val="23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1100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106 681 463,24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106 681 463,24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1101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600 000,00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600 000,00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1102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18 550 202,24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18 550 202,24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1103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86 929 915,00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86 929 915,00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2DE1" w:rsidRPr="0085592A" w:rsidRDefault="00992DE1" w:rsidP="00992DE1">
            <w:pPr>
              <w:ind w:left="-96" w:right="-142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1105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601 346,00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601 346,00</w:t>
            </w:r>
          </w:p>
        </w:tc>
      </w:tr>
      <w:tr w:rsidR="00992DE1" w:rsidRPr="0085592A" w:rsidTr="00992DE1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b/>
                <w:bCs/>
                <w:color w:val="000000"/>
                <w:sz w:val="24"/>
                <w:szCs w:val="24"/>
              </w:rPr>
            </w:pPr>
            <w:r w:rsidRPr="0085592A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1200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14 077 382,00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14 077 382,00</w:t>
            </w:r>
          </w:p>
        </w:tc>
      </w:tr>
      <w:tr w:rsidR="00992DE1" w:rsidRPr="0085592A" w:rsidTr="00992DE1">
        <w:trPr>
          <w:trHeight w:val="27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color w:val="000000"/>
                <w:sz w:val="24"/>
                <w:szCs w:val="24"/>
              </w:rPr>
            </w:pPr>
            <w:r w:rsidRPr="0085592A">
              <w:rPr>
                <w:color w:val="000000"/>
                <w:sz w:val="24"/>
                <w:szCs w:val="24"/>
              </w:rPr>
              <w:t>Периодическая печать и издательство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1202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Cs/>
                <w:sz w:val="24"/>
                <w:szCs w:val="24"/>
              </w:rPr>
            </w:pPr>
            <w:r w:rsidRPr="0085592A">
              <w:rPr>
                <w:bCs/>
                <w:sz w:val="24"/>
                <w:szCs w:val="24"/>
              </w:rPr>
              <w:t>14 077 382,00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Cs/>
                <w:sz w:val="24"/>
                <w:szCs w:val="24"/>
              </w:rPr>
            </w:pPr>
            <w:r w:rsidRPr="0085592A">
              <w:rPr>
                <w:bCs/>
                <w:sz w:val="24"/>
                <w:szCs w:val="24"/>
              </w:rPr>
              <w:t>14 077 382,00</w:t>
            </w:r>
          </w:p>
        </w:tc>
      </w:tr>
      <w:tr w:rsidR="00992DE1" w:rsidRPr="0085592A" w:rsidTr="00992DE1">
        <w:trPr>
          <w:trHeight w:val="3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1300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50 000,00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/>
                <w:bCs/>
                <w:sz w:val="24"/>
                <w:szCs w:val="24"/>
              </w:rPr>
            </w:pPr>
            <w:r w:rsidRPr="0085592A">
              <w:rPr>
                <w:b/>
                <w:bCs/>
                <w:sz w:val="24"/>
                <w:szCs w:val="24"/>
              </w:rPr>
              <w:t>50 000,00</w:t>
            </w:r>
          </w:p>
        </w:tc>
      </w:tr>
      <w:tr w:rsidR="00992DE1" w:rsidRPr="0085592A" w:rsidTr="00992DE1">
        <w:trPr>
          <w:trHeight w:val="40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92DE1" w:rsidRPr="0085592A" w:rsidRDefault="00992DE1" w:rsidP="00992DE1">
            <w:pPr>
              <w:ind w:left="-96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E1" w:rsidRPr="0085592A" w:rsidRDefault="00992DE1" w:rsidP="00992DE1">
            <w:pPr>
              <w:jc w:val="center"/>
              <w:rPr>
                <w:sz w:val="24"/>
                <w:szCs w:val="24"/>
              </w:rPr>
            </w:pPr>
            <w:r w:rsidRPr="0085592A">
              <w:rPr>
                <w:sz w:val="24"/>
                <w:szCs w:val="24"/>
              </w:rPr>
              <w:t>1301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2DE1" w:rsidRPr="0085592A" w:rsidRDefault="00992DE1" w:rsidP="00992DE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592A">
              <w:rPr>
                <w:bCs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2DE1" w:rsidRPr="0085592A" w:rsidRDefault="00992DE1" w:rsidP="00992DE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5592A">
              <w:rPr>
                <w:bCs/>
                <w:color w:val="000000"/>
                <w:sz w:val="24"/>
                <w:szCs w:val="24"/>
              </w:rPr>
              <w:t>50 000,00</w:t>
            </w:r>
          </w:p>
        </w:tc>
      </w:tr>
    </w:tbl>
    <w:p w:rsidR="002B00A7" w:rsidRDefault="002B00A7" w:rsidP="002B00A7">
      <w:pPr>
        <w:pStyle w:val="af2"/>
        <w:ind w:left="284"/>
        <w:jc w:val="both"/>
        <w:rPr>
          <w:sz w:val="24"/>
          <w:szCs w:val="24"/>
        </w:rPr>
      </w:pPr>
    </w:p>
    <w:p w:rsidR="00F04B34" w:rsidRPr="00A60199" w:rsidRDefault="00F04B34" w:rsidP="00F04B34">
      <w:pPr>
        <w:pStyle w:val="af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Приложение №10</w:t>
      </w:r>
    </w:p>
    <w:p w:rsidR="00464BAA" w:rsidRDefault="00464BAA" w:rsidP="00464BAA">
      <w:pPr>
        <w:jc w:val="right"/>
        <w:rPr>
          <w:sz w:val="16"/>
          <w:szCs w:val="16"/>
        </w:rPr>
      </w:pPr>
      <w:r w:rsidRPr="000D23CF">
        <w:rPr>
          <w:sz w:val="16"/>
          <w:szCs w:val="16"/>
        </w:rPr>
        <w:t>к Решению Собрания депутатов</w:t>
      </w:r>
      <w:r>
        <w:rPr>
          <w:sz w:val="16"/>
          <w:szCs w:val="16"/>
        </w:rPr>
        <w:t xml:space="preserve"> </w:t>
      </w:r>
      <w:r w:rsidRPr="000D23CF">
        <w:rPr>
          <w:sz w:val="16"/>
          <w:szCs w:val="16"/>
        </w:rPr>
        <w:t>городского</w:t>
      </w:r>
      <w:r>
        <w:rPr>
          <w:sz w:val="16"/>
          <w:szCs w:val="16"/>
        </w:rPr>
        <w:t xml:space="preserve"> округа "город Дербент"</w:t>
      </w:r>
      <w:r>
        <w:rPr>
          <w:sz w:val="16"/>
          <w:szCs w:val="16"/>
        </w:rPr>
        <w:br/>
        <w:t xml:space="preserve"> «О принятии в первом чтении проекта Решения Собрания депутатов </w:t>
      </w:r>
    </w:p>
    <w:p w:rsidR="00464BAA" w:rsidRDefault="00464BAA" w:rsidP="00464BAA">
      <w:pPr>
        <w:jc w:val="right"/>
        <w:rPr>
          <w:sz w:val="16"/>
          <w:szCs w:val="16"/>
        </w:rPr>
      </w:pPr>
      <w:r>
        <w:rPr>
          <w:sz w:val="16"/>
          <w:szCs w:val="16"/>
        </w:rPr>
        <w:t>городского округа «город Дербент» «О бюджете городского округа</w:t>
      </w:r>
    </w:p>
    <w:p w:rsidR="00464BAA" w:rsidRDefault="00464BAA" w:rsidP="00464BAA">
      <w:pPr>
        <w:jc w:val="right"/>
        <w:rPr>
          <w:sz w:val="24"/>
          <w:szCs w:val="24"/>
        </w:rPr>
      </w:pPr>
      <w:r w:rsidRPr="000D23CF">
        <w:rPr>
          <w:sz w:val="16"/>
          <w:szCs w:val="16"/>
        </w:rPr>
        <w:t>«город Дербент» на 20</w:t>
      </w:r>
      <w:r>
        <w:rPr>
          <w:sz w:val="16"/>
          <w:szCs w:val="16"/>
        </w:rPr>
        <w:t xml:space="preserve">27 </w:t>
      </w:r>
      <w:r w:rsidRPr="000D23CF">
        <w:rPr>
          <w:sz w:val="16"/>
          <w:szCs w:val="16"/>
        </w:rPr>
        <w:t>год и на плановый период 20</w:t>
      </w:r>
      <w:r>
        <w:rPr>
          <w:sz w:val="16"/>
          <w:szCs w:val="16"/>
        </w:rPr>
        <w:t>28-2029</w:t>
      </w:r>
      <w:r w:rsidRPr="000D23CF">
        <w:rPr>
          <w:sz w:val="16"/>
          <w:szCs w:val="16"/>
        </w:rPr>
        <w:t xml:space="preserve"> годов»</w:t>
      </w:r>
    </w:p>
    <w:p w:rsidR="001E1492" w:rsidRDefault="001E1492" w:rsidP="00C1336A">
      <w:pPr>
        <w:jc w:val="center"/>
        <w:rPr>
          <w:b/>
          <w:sz w:val="24"/>
          <w:szCs w:val="24"/>
        </w:rPr>
      </w:pPr>
    </w:p>
    <w:p w:rsidR="00C1336A" w:rsidRPr="00092ED6" w:rsidRDefault="00C1336A" w:rsidP="00C1336A">
      <w:pPr>
        <w:jc w:val="center"/>
        <w:rPr>
          <w:b/>
          <w:sz w:val="24"/>
          <w:szCs w:val="24"/>
        </w:rPr>
      </w:pPr>
      <w:r w:rsidRPr="00092ED6">
        <w:rPr>
          <w:b/>
          <w:sz w:val="24"/>
          <w:szCs w:val="24"/>
        </w:rPr>
        <w:t>Перечень</w:t>
      </w:r>
    </w:p>
    <w:p w:rsidR="00C1336A" w:rsidRDefault="00C1336A" w:rsidP="00092ED6">
      <w:pPr>
        <w:ind w:left="-284"/>
        <w:jc w:val="center"/>
        <w:rPr>
          <w:b/>
          <w:sz w:val="24"/>
          <w:szCs w:val="24"/>
        </w:rPr>
      </w:pPr>
      <w:r w:rsidRPr="00092ED6">
        <w:rPr>
          <w:b/>
          <w:sz w:val="24"/>
          <w:szCs w:val="24"/>
        </w:rPr>
        <w:t>Муниципальных гарантий и объемы обязательств бюджета городского округа «город Дербент» перед Республиканским бюджетом Республики Дагестан по бюджетному кредиту</w:t>
      </w:r>
    </w:p>
    <w:p w:rsidR="00562DFA" w:rsidRPr="00092ED6" w:rsidRDefault="00562DFA" w:rsidP="00092ED6">
      <w:pPr>
        <w:ind w:left="-284"/>
        <w:jc w:val="center"/>
        <w:rPr>
          <w:b/>
          <w:sz w:val="24"/>
          <w:szCs w:val="24"/>
        </w:rPr>
      </w:pPr>
    </w:p>
    <w:tbl>
      <w:tblPr>
        <w:tblW w:w="103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1559"/>
        <w:gridCol w:w="1985"/>
        <w:gridCol w:w="1984"/>
        <w:gridCol w:w="2835"/>
      </w:tblGrid>
      <w:tr w:rsidR="00BC71DA" w:rsidRPr="002541F2" w:rsidTr="00BC71DA">
        <w:trPr>
          <w:trHeight w:val="490"/>
        </w:trPr>
        <w:tc>
          <w:tcPr>
            <w:tcW w:w="2014" w:type="dxa"/>
            <w:vMerge w:val="restart"/>
          </w:tcPr>
          <w:p w:rsidR="00BC71DA" w:rsidRPr="002541F2" w:rsidRDefault="00BC71DA" w:rsidP="00406E34">
            <w:pPr>
              <w:ind w:left="-113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541F2">
              <w:rPr>
                <w:b/>
                <w:color w:val="000000" w:themeColor="text1"/>
                <w:sz w:val="24"/>
                <w:szCs w:val="24"/>
              </w:rPr>
              <w:t xml:space="preserve">   Получатель гарантий или бюджетного кредита</w:t>
            </w:r>
          </w:p>
        </w:tc>
        <w:tc>
          <w:tcPr>
            <w:tcW w:w="5528" w:type="dxa"/>
            <w:gridSpan w:val="3"/>
          </w:tcPr>
          <w:p w:rsidR="00BC71DA" w:rsidRPr="002541F2" w:rsidRDefault="00BC71DA" w:rsidP="00406E34">
            <w:pPr>
              <w:ind w:left="368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541F2">
              <w:rPr>
                <w:b/>
                <w:color w:val="000000" w:themeColor="text1"/>
                <w:sz w:val="24"/>
                <w:szCs w:val="24"/>
              </w:rPr>
              <w:t>Размер обязательств</w:t>
            </w:r>
          </w:p>
        </w:tc>
        <w:tc>
          <w:tcPr>
            <w:tcW w:w="2835" w:type="dxa"/>
          </w:tcPr>
          <w:p w:rsidR="00BC71DA" w:rsidRPr="002541F2" w:rsidRDefault="00BC71DA" w:rsidP="00406E34">
            <w:pPr>
              <w:ind w:left="-253" w:right="-109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541F2">
              <w:rPr>
                <w:b/>
                <w:color w:val="000000" w:themeColor="text1"/>
                <w:sz w:val="24"/>
                <w:szCs w:val="24"/>
              </w:rPr>
              <w:t>Сроки исполнения обязательств перед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2541F2">
              <w:rPr>
                <w:b/>
                <w:color w:val="000000" w:themeColor="text1"/>
                <w:sz w:val="24"/>
                <w:szCs w:val="24"/>
              </w:rPr>
              <w:t>городским бюджетом</w:t>
            </w:r>
          </w:p>
        </w:tc>
      </w:tr>
      <w:tr w:rsidR="00BC71DA" w:rsidRPr="002541F2" w:rsidTr="00BC71DA">
        <w:trPr>
          <w:trHeight w:val="672"/>
        </w:trPr>
        <w:tc>
          <w:tcPr>
            <w:tcW w:w="2014" w:type="dxa"/>
            <w:vMerge/>
          </w:tcPr>
          <w:p w:rsidR="00BC71DA" w:rsidRPr="002541F2" w:rsidRDefault="00BC71DA" w:rsidP="00B0568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BC71DA" w:rsidRDefault="00BC71DA" w:rsidP="005F7B3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C71DA" w:rsidRPr="002541F2" w:rsidRDefault="00BC71DA" w:rsidP="005F7B3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Объем обязательств </w:t>
            </w:r>
            <w:r w:rsidRPr="002541F2">
              <w:rPr>
                <w:b/>
                <w:color w:val="000000" w:themeColor="text1"/>
                <w:sz w:val="24"/>
                <w:szCs w:val="24"/>
              </w:rPr>
              <w:t xml:space="preserve">на плановый период </w:t>
            </w:r>
          </w:p>
        </w:tc>
        <w:tc>
          <w:tcPr>
            <w:tcW w:w="2835" w:type="dxa"/>
          </w:tcPr>
          <w:p w:rsidR="00BC71DA" w:rsidRPr="002541F2" w:rsidRDefault="00BC71DA" w:rsidP="00B0568E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BC71DA" w:rsidRPr="002541F2" w:rsidTr="00BC71DA">
        <w:trPr>
          <w:trHeight w:val="273"/>
        </w:trPr>
        <w:tc>
          <w:tcPr>
            <w:tcW w:w="2014" w:type="dxa"/>
            <w:vMerge/>
          </w:tcPr>
          <w:p w:rsidR="00BC71DA" w:rsidRPr="002541F2" w:rsidRDefault="00BC71DA" w:rsidP="00B0568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C71DA" w:rsidRPr="002541F2" w:rsidRDefault="00BC71DA" w:rsidP="0064022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BC71DA" w:rsidRPr="00BC71DA" w:rsidRDefault="00BC71DA" w:rsidP="00464BAA">
            <w:pPr>
              <w:jc w:val="center"/>
              <w:rPr>
                <w:b/>
                <w:color w:val="000000" w:themeColor="text1"/>
              </w:rPr>
            </w:pPr>
            <w:r w:rsidRPr="00BC71DA">
              <w:rPr>
                <w:b/>
                <w:color w:val="000000" w:themeColor="text1"/>
              </w:rPr>
              <w:t>202</w:t>
            </w:r>
            <w:r w:rsidR="00464BAA">
              <w:rPr>
                <w:b/>
                <w:color w:val="000000" w:themeColor="text1"/>
              </w:rPr>
              <w:t>8</w:t>
            </w:r>
            <w:r w:rsidRPr="00BC71DA">
              <w:rPr>
                <w:b/>
                <w:color w:val="000000" w:themeColor="text1"/>
              </w:rPr>
              <w:t xml:space="preserve"> год</w:t>
            </w:r>
          </w:p>
        </w:tc>
        <w:tc>
          <w:tcPr>
            <w:tcW w:w="1984" w:type="dxa"/>
          </w:tcPr>
          <w:p w:rsidR="00BC71DA" w:rsidRPr="002541F2" w:rsidRDefault="00BC71DA" w:rsidP="00464BA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</w:t>
            </w:r>
            <w:r w:rsidR="00464BAA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 xml:space="preserve"> год</w:t>
            </w:r>
          </w:p>
        </w:tc>
        <w:tc>
          <w:tcPr>
            <w:tcW w:w="2835" w:type="dxa"/>
          </w:tcPr>
          <w:p w:rsidR="00BC71DA" w:rsidRPr="002541F2" w:rsidRDefault="00BC71DA" w:rsidP="00B0568E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BC71DA" w:rsidRPr="002541F2" w:rsidTr="00BC71DA">
        <w:trPr>
          <w:trHeight w:val="337"/>
        </w:trPr>
        <w:tc>
          <w:tcPr>
            <w:tcW w:w="2014" w:type="dxa"/>
          </w:tcPr>
          <w:p w:rsidR="00BC71DA" w:rsidRPr="00FB38CF" w:rsidRDefault="00BC71DA" w:rsidP="009E2B7D">
            <w:pPr>
              <w:rPr>
                <w:color w:val="000000" w:themeColor="text1"/>
                <w:sz w:val="22"/>
                <w:szCs w:val="22"/>
              </w:rPr>
            </w:pPr>
            <w:r w:rsidRPr="00FB38CF">
              <w:rPr>
                <w:color w:val="000000" w:themeColor="text1"/>
                <w:sz w:val="22"/>
                <w:szCs w:val="22"/>
              </w:rPr>
              <w:t>Бюджетный кредит</w:t>
            </w:r>
          </w:p>
        </w:tc>
        <w:tc>
          <w:tcPr>
            <w:tcW w:w="1559" w:type="dxa"/>
          </w:tcPr>
          <w:p w:rsidR="00BC71DA" w:rsidRDefault="001E1492" w:rsidP="009E2B7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50 000,00</w:t>
            </w:r>
          </w:p>
        </w:tc>
        <w:tc>
          <w:tcPr>
            <w:tcW w:w="1985" w:type="dxa"/>
          </w:tcPr>
          <w:p w:rsidR="00BC71DA" w:rsidRPr="00FB38CF" w:rsidRDefault="001E1492" w:rsidP="009E2B7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17 000,00</w:t>
            </w:r>
          </w:p>
        </w:tc>
        <w:tc>
          <w:tcPr>
            <w:tcW w:w="1984" w:type="dxa"/>
          </w:tcPr>
          <w:p w:rsidR="00BC71DA" w:rsidRPr="00FB38CF" w:rsidRDefault="001E1492" w:rsidP="009E2B7D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13 000,00</w:t>
            </w:r>
          </w:p>
        </w:tc>
        <w:tc>
          <w:tcPr>
            <w:tcW w:w="2835" w:type="dxa"/>
          </w:tcPr>
          <w:p w:rsidR="00BC71DA" w:rsidRPr="00FB38CF" w:rsidRDefault="00EB0F42" w:rsidP="001E149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203</w:t>
            </w:r>
            <w:r w:rsidR="001E1492"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</w:tr>
      <w:tr w:rsidR="00BC71DA" w:rsidRPr="002541F2" w:rsidTr="00BC71DA">
        <w:trPr>
          <w:trHeight w:val="70"/>
        </w:trPr>
        <w:tc>
          <w:tcPr>
            <w:tcW w:w="2014" w:type="dxa"/>
          </w:tcPr>
          <w:p w:rsidR="00BC71DA" w:rsidRPr="00FB38CF" w:rsidRDefault="00BC71DA" w:rsidP="005F7B3B">
            <w:pPr>
              <w:rPr>
                <w:b/>
                <w:color w:val="000000" w:themeColor="text1"/>
                <w:sz w:val="22"/>
                <w:szCs w:val="22"/>
              </w:rPr>
            </w:pPr>
            <w:r w:rsidRPr="00FB38CF">
              <w:rPr>
                <w:b/>
                <w:color w:val="000000" w:themeColor="text1"/>
                <w:sz w:val="22"/>
                <w:szCs w:val="22"/>
              </w:rPr>
              <w:t xml:space="preserve">ИТОГО </w:t>
            </w:r>
          </w:p>
        </w:tc>
        <w:tc>
          <w:tcPr>
            <w:tcW w:w="1559" w:type="dxa"/>
          </w:tcPr>
          <w:p w:rsidR="00BC71DA" w:rsidRDefault="001E1492" w:rsidP="005F7B3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50 000,00</w:t>
            </w:r>
          </w:p>
        </w:tc>
        <w:tc>
          <w:tcPr>
            <w:tcW w:w="1985" w:type="dxa"/>
          </w:tcPr>
          <w:p w:rsidR="00BC71DA" w:rsidRPr="005F7B3B" w:rsidRDefault="001E1492" w:rsidP="004663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17 000,00</w:t>
            </w:r>
          </w:p>
        </w:tc>
        <w:tc>
          <w:tcPr>
            <w:tcW w:w="1984" w:type="dxa"/>
          </w:tcPr>
          <w:p w:rsidR="00BC71DA" w:rsidRPr="005F7B3B" w:rsidRDefault="001E1492" w:rsidP="005F7B3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13 000,00</w:t>
            </w:r>
          </w:p>
        </w:tc>
        <w:tc>
          <w:tcPr>
            <w:tcW w:w="2835" w:type="dxa"/>
          </w:tcPr>
          <w:p w:rsidR="00BC71DA" w:rsidRPr="00FB38CF" w:rsidRDefault="00BC71DA" w:rsidP="005F7B3B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464BAA" w:rsidRDefault="00464BAA" w:rsidP="00092ED6">
      <w:pPr>
        <w:rPr>
          <w:b/>
          <w:color w:val="000000" w:themeColor="text1"/>
          <w:sz w:val="28"/>
          <w:szCs w:val="28"/>
        </w:rPr>
      </w:pPr>
    </w:p>
    <w:p w:rsidR="00464BAA" w:rsidRDefault="00464BAA" w:rsidP="00092ED6">
      <w:pPr>
        <w:rPr>
          <w:b/>
          <w:color w:val="000000" w:themeColor="text1"/>
          <w:sz w:val="28"/>
          <w:szCs w:val="28"/>
        </w:rPr>
      </w:pPr>
    </w:p>
    <w:p w:rsidR="00092ED6" w:rsidRPr="00AC3D27" w:rsidRDefault="00092ED6" w:rsidP="00092ED6">
      <w:pPr>
        <w:rPr>
          <w:b/>
          <w:color w:val="000000" w:themeColor="text1"/>
          <w:sz w:val="28"/>
          <w:szCs w:val="28"/>
        </w:rPr>
      </w:pPr>
      <w:r w:rsidRPr="00AC3D27">
        <w:rPr>
          <w:b/>
          <w:color w:val="000000" w:themeColor="text1"/>
          <w:sz w:val="28"/>
          <w:szCs w:val="28"/>
        </w:rPr>
        <w:t>Председател</w:t>
      </w:r>
      <w:r>
        <w:rPr>
          <w:b/>
          <w:color w:val="000000" w:themeColor="text1"/>
          <w:sz w:val="28"/>
          <w:szCs w:val="28"/>
        </w:rPr>
        <w:t>ь</w:t>
      </w:r>
      <w:r w:rsidRPr="00AC3D27">
        <w:rPr>
          <w:b/>
          <w:color w:val="000000" w:themeColor="text1"/>
          <w:sz w:val="28"/>
          <w:szCs w:val="28"/>
        </w:rPr>
        <w:t xml:space="preserve"> Собрания</w:t>
      </w:r>
      <w:r>
        <w:rPr>
          <w:b/>
          <w:color w:val="000000" w:themeColor="text1"/>
          <w:sz w:val="28"/>
          <w:szCs w:val="28"/>
        </w:rPr>
        <w:t xml:space="preserve"> </w:t>
      </w:r>
      <w:r w:rsidRPr="00AC3D27">
        <w:rPr>
          <w:b/>
          <w:color w:val="000000" w:themeColor="text1"/>
          <w:sz w:val="28"/>
          <w:szCs w:val="28"/>
        </w:rPr>
        <w:t>депутатов</w:t>
      </w:r>
    </w:p>
    <w:p w:rsidR="00092ED6" w:rsidRPr="00AC3D27" w:rsidRDefault="00092ED6" w:rsidP="00092ED6">
      <w:pPr>
        <w:rPr>
          <w:b/>
          <w:color w:val="000000" w:themeColor="text1"/>
          <w:sz w:val="28"/>
          <w:szCs w:val="28"/>
        </w:rPr>
      </w:pPr>
      <w:r w:rsidRPr="00AC3D27">
        <w:rPr>
          <w:b/>
          <w:color w:val="000000" w:themeColor="text1"/>
          <w:sz w:val="28"/>
          <w:szCs w:val="28"/>
        </w:rPr>
        <w:t>городского округа</w:t>
      </w:r>
      <w:r>
        <w:rPr>
          <w:b/>
          <w:color w:val="000000" w:themeColor="text1"/>
          <w:sz w:val="28"/>
          <w:szCs w:val="28"/>
        </w:rPr>
        <w:t xml:space="preserve"> «город </w:t>
      </w:r>
      <w:proofErr w:type="gramStart"/>
      <w:r>
        <w:rPr>
          <w:b/>
          <w:color w:val="000000" w:themeColor="text1"/>
          <w:sz w:val="28"/>
          <w:szCs w:val="28"/>
        </w:rPr>
        <w:t>Дербент»</w:t>
      </w:r>
      <w:r w:rsidRPr="00AC3D27">
        <w:rPr>
          <w:b/>
          <w:color w:val="000000" w:themeColor="text1"/>
          <w:sz w:val="28"/>
          <w:szCs w:val="28"/>
        </w:rPr>
        <w:t xml:space="preserve">   </w:t>
      </w:r>
      <w:proofErr w:type="gramEnd"/>
      <w:r w:rsidRPr="00AC3D27">
        <w:rPr>
          <w:b/>
          <w:color w:val="000000" w:themeColor="text1"/>
          <w:sz w:val="28"/>
          <w:szCs w:val="28"/>
        </w:rPr>
        <w:t xml:space="preserve">  </w:t>
      </w:r>
      <w:r>
        <w:rPr>
          <w:b/>
          <w:color w:val="000000" w:themeColor="text1"/>
          <w:sz w:val="28"/>
          <w:szCs w:val="28"/>
        </w:rPr>
        <w:t xml:space="preserve">                                  </w:t>
      </w:r>
      <w:r w:rsidR="007C6984">
        <w:rPr>
          <w:b/>
          <w:color w:val="000000" w:themeColor="text1"/>
          <w:sz w:val="28"/>
          <w:szCs w:val="28"/>
        </w:rPr>
        <w:t xml:space="preserve">  </w:t>
      </w:r>
      <w:proofErr w:type="spellStart"/>
      <w:r w:rsidR="00464BAA">
        <w:rPr>
          <w:b/>
          <w:color w:val="000000" w:themeColor="text1"/>
          <w:sz w:val="28"/>
          <w:szCs w:val="28"/>
        </w:rPr>
        <w:t>М.И.Агабалаев</w:t>
      </w:r>
      <w:proofErr w:type="spellEnd"/>
    </w:p>
    <w:p w:rsidR="00562DFA" w:rsidRDefault="00562DFA">
      <w:pPr>
        <w:rPr>
          <w:b/>
          <w:color w:val="000000" w:themeColor="text1"/>
          <w:sz w:val="28"/>
          <w:szCs w:val="28"/>
        </w:rPr>
      </w:pPr>
    </w:p>
    <w:p w:rsidR="00092ED6" w:rsidRDefault="005D2CF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Внесено:</w:t>
      </w:r>
    </w:p>
    <w:p w:rsidR="005D2CF3" w:rsidRDefault="005D2CF3">
      <w:pPr>
        <w:rPr>
          <w:b/>
          <w:color w:val="000000" w:themeColor="text1"/>
          <w:sz w:val="28"/>
          <w:szCs w:val="28"/>
        </w:rPr>
      </w:pPr>
    </w:p>
    <w:p w:rsidR="005D2CF3" w:rsidRDefault="005D2CF3" w:rsidP="005D2CF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Г</w:t>
      </w:r>
      <w:r w:rsidRPr="001856C2">
        <w:rPr>
          <w:b/>
          <w:color w:val="000000" w:themeColor="text1"/>
          <w:sz w:val="28"/>
          <w:szCs w:val="28"/>
        </w:rPr>
        <w:t>лав</w:t>
      </w:r>
      <w:r>
        <w:rPr>
          <w:b/>
          <w:color w:val="000000" w:themeColor="text1"/>
          <w:sz w:val="28"/>
          <w:szCs w:val="28"/>
        </w:rPr>
        <w:t xml:space="preserve">а </w:t>
      </w:r>
    </w:p>
    <w:p w:rsidR="005D2CF3" w:rsidRPr="001856C2" w:rsidRDefault="005D2CF3" w:rsidP="005D2CF3">
      <w:pPr>
        <w:rPr>
          <w:b/>
          <w:color w:val="000000" w:themeColor="text1"/>
          <w:sz w:val="28"/>
          <w:szCs w:val="28"/>
        </w:rPr>
      </w:pPr>
      <w:r w:rsidRPr="00AC3D27">
        <w:rPr>
          <w:b/>
          <w:color w:val="000000" w:themeColor="text1"/>
          <w:sz w:val="28"/>
          <w:szCs w:val="28"/>
        </w:rPr>
        <w:t>городского округа</w:t>
      </w:r>
      <w:r>
        <w:rPr>
          <w:b/>
          <w:color w:val="000000" w:themeColor="text1"/>
          <w:sz w:val="28"/>
          <w:szCs w:val="28"/>
        </w:rPr>
        <w:t xml:space="preserve"> «город </w:t>
      </w:r>
      <w:proofErr w:type="gramStart"/>
      <w:r>
        <w:rPr>
          <w:b/>
          <w:color w:val="000000" w:themeColor="text1"/>
          <w:sz w:val="28"/>
          <w:szCs w:val="28"/>
        </w:rPr>
        <w:t xml:space="preserve">Дербент»   </w:t>
      </w:r>
      <w:proofErr w:type="gramEnd"/>
      <w:r>
        <w:rPr>
          <w:b/>
          <w:color w:val="000000" w:themeColor="text1"/>
          <w:sz w:val="28"/>
          <w:szCs w:val="28"/>
        </w:rPr>
        <w:t xml:space="preserve">      </w:t>
      </w:r>
      <w:r w:rsidR="002013F2">
        <w:rPr>
          <w:b/>
          <w:color w:val="000000" w:themeColor="text1"/>
          <w:sz w:val="28"/>
          <w:szCs w:val="28"/>
        </w:rPr>
        <w:t xml:space="preserve">                           Х.Э. </w:t>
      </w:r>
      <w:proofErr w:type="spellStart"/>
      <w:r w:rsidR="002013F2">
        <w:rPr>
          <w:b/>
          <w:color w:val="000000" w:themeColor="text1"/>
          <w:sz w:val="28"/>
          <w:szCs w:val="28"/>
        </w:rPr>
        <w:t>Пашабеков</w:t>
      </w:r>
      <w:proofErr w:type="spellEnd"/>
    </w:p>
    <w:p w:rsidR="005D2CF3" w:rsidRDefault="005D2CF3" w:rsidP="005D2CF3">
      <w:pPr>
        <w:rPr>
          <w:b/>
          <w:color w:val="000000" w:themeColor="text1"/>
          <w:sz w:val="28"/>
          <w:szCs w:val="28"/>
        </w:rPr>
      </w:pPr>
    </w:p>
    <w:sectPr w:rsidR="005D2CF3" w:rsidSect="00FA2A8F">
      <w:headerReference w:type="default" r:id="rId9"/>
      <w:footerReference w:type="default" r:id="rId10"/>
      <w:pgSz w:w="11906" w:h="16838"/>
      <w:pgMar w:top="709" w:right="849" w:bottom="851" w:left="1134" w:header="22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1EA" w:rsidRDefault="00AF01EA" w:rsidP="00CC6CAA">
      <w:r>
        <w:separator/>
      </w:r>
    </w:p>
  </w:endnote>
  <w:endnote w:type="continuationSeparator" w:id="0">
    <w:p w:rsidR="00AF01EA" w:rsidRDefault="00AF01EA" w:rsidP="00CC6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21160"/>
      <w:docPartObj>
        <w:docPartGallery w:val="Page Numbers (Bottom of Page)"/>
        <w:docPartUnique/>
      </w:docPartObj>
    </w:sdtPr>
    <w:sdtEndPr/>
    <w:sdtContent>
      <w:p w:rsidR="00D77F17" w:rsidRDefault="00D77F17">
        <w:pPr>
          <w:pStyle w:val="af0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E43C2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D77F17" w:rsidRDefault="00D77F1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1EA" w:rsidRDefault="00AF01EA" w:rsidP="00CC6CAA">
      <w:r>
        <w:separator/>
      </w:r>
    </w:p>
  </w:footnote>
  <w:footnote w:type="continuationSeparator" w:id="0">
    <w:p w:rsidR="00AF01EA" w:rsidRDefault="00AF01EA" w:rsidP="00CC6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F17" w:rsidRDefault="00D77F17" w:rsidP="002F752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84DA6"/>
    <w:multiLevelType w:val="hybridMultilevel"/>
    <w:tmpl w:val="D4F673BE"/>
    <w:lvl w:ilvl="0" w:tplc="0C62760A">
      <w:start w:val="2"/>
      <w:numFmt w:val="decimal"/>
      <w:lvlText w:val="%1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60FF7"/>
    <w:multiLevelType w:val="hybridMultilevel"/>
    <w:tmpl w:val="15FCA3D0"/>
    <w:lvl w:ilvl="0" w:tplc="A8E2890C">
      <w:start w:val="2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20479"/>
    <w:multiLevelType w:val="hybridMultilevel"/>
    <w:tmpl w:val="BED0B666"/>
    <w:lvl w:ilvl="0" w:tplc="764EEAA8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368E6"/>
    <w:multiLevelType w:val="hybridMultilevel"/>
    <w:tmpl w:val="E31AF214"/>
    <w:lvl w:ilvl="0" w:tplc="A8182B98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A2A6E"/>
    <w:multiLevelType w:val="hybridMultilevel"/>
    <w:tmpl w:val="11E60836"/>
    <w:lvl w:ilvl="0" w:tplc="7D884AA6">
      <w:start w:val="1"/>
      <w:numFmt w:val="decimal"/>
      <w:lvlText w:val="%1)"/>
      <w:lvlJc w:val="left"/>
      <w:pPr>
        <w:ind w:left="1211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5D9425F"/>
    <w:multiLevelType w:val="hybridMultilevel"/>
    <w:tmpl w:val="0F8840C6"/>
    <w:lvl w:ilvl="0" w:tplc="18CED604">
      <w:start w:val="10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7841AE5"/>
    <w:multiLevelType w:val="hybridMultilevel"/>
    <w:tmpl w:val="F342AE2A"/>
    <w:lvl w:ilvl="0" w:tplc="9C1A096C">
      <w:start w:val="2"/>
      <w:numFmt w:val="decimal"/>
      <w:lvlText w:val="%1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340BD9"/>
    <w:multiLevelType w:val="hybridMultilevel"/>
    <w:tmpl w:val="0E2606D4"/>
    <w:lvl w:ilvl="0" w:tplc="6666EF0A">
      <w:start w:val="3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DE6F40"/>
    <w:multiLevelType w:val="hybridMultilevel"/>
    <w:tmpl w:val="D138D146"/>
    <w:lvl w:ilvl="0" w:tplc="406AB3A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9" w15:restartNumberingAfterBreak="0">
    <w:nsid w:val="39360874"/>
    <w:multiLevelType w:val="hybridMultilevel"/>
    <w:tmpl w:val="1F265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5C6F31"/>
    <w:multiLevelType w:val="hybridMultilevel"/>
    <w:tmpl w:val="B7E8E0BA"/>
    <w:lvl w:ilvl="0" w:tplc="ED28B964">
      <w:start w:val="4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4680542A"/>
    <w:multiLevelType w:val="hybridMultilevel"/>
    <w:tmpl w:val="C85ADB32"/>
    <w:lvl w:ilvl="0" w:tplc="A732C2C6">
      <w:start w:val="2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07E3B"/>
    <w:multiLevelType w:val="hybridMultilevel"/>
    <w:tmpl w:val="F1CEE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37CDD"/>
    <w:multiLevelType w:val="hybridMultilevel"/>
    <w:tmpl w:val="1AD249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07653A"/>
    <w:multiLevelType w:val="hybridMultilevel"/>
    <w:tmpl w:val="CAF46E58"/>
    <w:lvl w:ilvl="0" w:tplc="5B36B82A">
      <w:start w:val="5"/>
      <w:numFmt w:val="decimal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5A6522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EC32118"/>
    <w:multiLevelType w:val="hybridMultilevel"/>
    <w:tmpl w:val="8152A106"/>
    <w:lvl w:ilvl="0" w:tplc="B4C45DE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003194B"/>
    <w:multiLevelType w:val="hybridMultilevel"/>
    <w:tmpl w:val="5DD8BC90"/>
    <w:lvl w:ilvl="0" w:tplc="BC22138C">
      <w:start w:val="10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2D854BC"/>
    <w:multiLevelType w:val="hybridMultilevel"/>
    <w:tmpl w:val="07964BE6"/>
    <w:lvl w:ilvl="0" w:tplc="D7BA9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744CB6"/>
    <w:multiLevelType w:val="singleLevel"/>
    <w:tmpl w:val="6AB4052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FE85B28"/>
    <w:multiLevelType w:val="hybridMultilevel"/>
    <w:tmpl w:val="07964BE6"/>
    <w:lvl w:ilvl="0" w:tplc="D7BA9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386891"/>
    <w:multiLevelType w:val="hybridMultilevel"/>
    <w:tmpl w:val="A508A958"/>
    <w:lvl w:ilvl="0" w:tplc="7E46B15C">
      <w:start w:val="1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AA979C2"/>
    <w:multiLevelType w:val="hybridMultilevel"/>
    <w:tmpl w:val="8B326B76"/>
    <w:lvl w:ilvl="0" w:tplc="D6B0C998">
      <w:start w:val="1"/>
      <w:numFmt w:val="decimal"/>
      <w:lvlText w:val="%1."/>
      <w:lvlJc w:val="left"/>
      <w:pPr>
        <w:ind w:left="9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537DD7"/>
    <w:multiLevelType w:val="hybridMultilevel"/>
    <w:tmpl w:val="EE4EC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5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9"/>
  </w:num>
  <w:num w:numId="7">
    <w:abstractNumId w:val="23"/>
  </w:num>
  <w:num w:numId="8">
    <w:abstractNumId w:val="2"/>
  </w:num>
  <w:num w:numId="9">
    <w:abstractNumId w:val="12"/>
  </w:num>
  <w:num w:numId="10">
    <w:abstractNumId w:val="4"/>
  </w:num>
  <w:num w:numId="11">
    <w:abstractNumId w:val="18"/>
  </w:num>
  <w:num w:numId="12">
    <w:abstractNumId w:val="16"/>
  </w:num>
  <w:num w:numId="13">
    <w:abstractNumId w:val="7"/>
  </w:num>
  <w:num w:numId="14">
    <w:abstractNumId w:val="20"/>
  </w:num>
  <w:num w:numId="15">
    <w:abstractNumId w:val="1"/>
  </w:num>
  <w:num w:numId="16">
    <w:abstractNumId w:val="0"/>
  </w:num>
  <w:num w:numId="17">
    <w:abstractNumId w:val="8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1"/>
  </w:num>
  <w:num w:numId="21">
    <w:abstractNumId w:val="6"/>
  </w:num>
  <w:num w:numId="22">
    <w:abstractNumId w:val="5"/>
  </w:num>
  <w:num w:numId="23">
    <w:abstractNumId w:val="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21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EBF"/>
    <w:rsid w:val="000028E4"/>
    <w:rsid w:val="00002CFC"/>
    <w:rsid w:val="000031B4"/>
    <w:rsid w:val="00003A4E"/>
    <w:rsid w:val="0000499C"/>
    <w:rsid w:val="00006F47"/>
    <w:rsid w:val="0000728C"/>
    <w:rsid w:val="00010D82"/>
    <w:rsid w:val="000121B2"/>
    <w:rsid w:val="00012963"/>
    <w:rsid w:val="00012ED1"/>
    <w:rsid w:val="00013617"/>
    <w:rsid w:val="00013D4C"/>
    <w:rsid w:val="0001522E"/>
    <w:rsid w:val="00015B8A"/>
    <w:rsid w:val="00015E06"/>
    <w:rsid w:val="00022F8C"/>
    <w:rsid w:val="000366FC"/>
    <w:rsid w:val="0004104C"/>
    <w:rsid w:val="0004274D"/>
    <w:rsid w:val="00042C7D"/>
    <w:rsid w:val="000463C0"/>
    <w:rsid w:val="00046D5B"/>
    <w:rsid w:val="000519F0"/>
    <w:rsid w:val="00055C64"/>
    <w:rsid w:val="00056BDE"/>
    <w:rsid w:val="00056E82"/>
    <w:rsid w:val="0005707E"/>
    <w:rsid w:val="000623B0"/>
    <w:rsid w:val="0006312D"/>
    <w:rsid w:val="00063939"/>
    <w:rsid w:val="00066182"/>
    <w:rsid w:val="00067AC4"/>
    <w:rsid w:val="00070A26"/>
    <w:rsid w:val="00080D04"/>
    <w:rsid w:val="00082D8E"/>
    <w:rsid w:val="00082E94"/>
    <w:rsid w:val="000831A6"/>
    <w:rsid w:val="00085B24"/>
    <w:rsid w:val="00086599"/>
    <w:rsid w:val="00086FEA"/>
    <w:rsid w:val="00087F88"/>
    <w:rsid w:val="000924C7"/>
    <w:rsid w:val="00092ED6"/>
    <w:rsid w:val="00094BD7"/>
    <w:rsid w:val="00094F63"/>
    <w:rsid w:val="00095286"/>
    <w:rsid w:val="000A48E7"/>
    <w:rsid w:val="000A4D48"/>
    <w:rsid w:val="000A7915"/>
    <w:rsid w:val="000B152F"/>
    <w:rsid w:val="000B2014"/>
    <w:rsid w:val="000B6EE5"/>
    <w:rsid w:val="000C2019"/>
    <w:rsid w:val="000C3317"/>
    <w:rsid w:val="000D47E8"/>
    <w:rsid w:val="000D4EA9"/>
    <w:rsid w:val="000D5FB2"/>
    <w:rsid w:val="000D635D"/>
    <w:rsid w:val="000D73F0"/>
    <w:rsid w:val="000D7784"/>
    <w:rsid w:val="000E1EC1"/>
    <w:rsid w:val="000E5352"/>
    <w:rsid w:val="000E6945"/>
    <w:rsid w:val="000F2E9E"/>
    <w:rsid w:val="000F3CED"/>
    <w:rsid w:val="000F5763"/>
    <w:rsid w:val="000F5B3A"/>
    <w:rsid w:val="000F604A"/>
    <w:rsid w:val="000F6B77"/>
    <w:rsid w:val="000F6BBD"/>
    <w:rsid w:val="00100434"/>
    <w:rsid w:val="00102F72"/>
    <w:rsid w:val="001125A3"/>
    <w:rsid w:val="0011261F"/>
    <w:rsid w:val="00112A14"/>
    <w:rsid w:val="001147E0"/>
    <w:rsid w:val="001152FA"/>
    <w:rsid w:val="00115F18"/>
    <w:rsid w:val="0011618D"/>
    <w:rsid w:val="001217BD"/>
    <w:rsid w:val="00131CC2"/>
    <w:rsid w:val="001323AF"/>
    <w:rsid w:val="00136C3B"/>
    <w:rsid w:val="00143360"/>
    <w:rsid w:val="00143CD7"/>
    <w:rsid w:val="0014570D"/>
    <w:rsid w:val="00151E3C"/>
    <w:rsid w:val="00153FB2"/>
    <w:rsid w:val="0015609C"/>
    <w:rsid w:val="001609D0"/>
    <w:rsid w:val="00161667"/>
    <w:rsid w:val="00167900"/>
    <w:rsid w:val="001717E2"/>
    <w:rsid w:val="00172DBA"/>
    <w:rsid w:val="0017314A"/>
    <w:rsid w:val="00183093"/>
    <w:rsid w:val="00183142"/>
    <w:rsid w:val="001842CA"/>
    <w:rsid w:val="001853AC"/>
    <w:rsid w:val="001856C2"/>
    <w:rsid w:val="001858E3"/>
    <w:rsid w:val="0019064D"/>
    <w:rsid w:val="00190D57"/>
    <w:rsid w:val="001919CC"/>
    <w:rsid w:val="00192566"/>
    <w:rsid w:val="001936FD"/>
    <w:rsid w:val="00197873"/>
    <w:rsid w:val="001A3EC6"/>
    <w:rsid w:val="001A659C"/>
    <w:rsid w:val="001A6D61"/>
    <w:rsid w:val="001B0068"/>
    <w:rsid w:val="001B0980"/>
    <w:rsid w:val="001B1F01"/>
    <w:rsid w:val="001B475D"/>
    <w:rsid w:val="001B6382"/>
    <w:rsid w:val="001B6F3F"/>
    <w:rsid w:val="001B7320"/>
    <w:rsid w:val="001C0ABF"/>
    <w:rsid w:val="001C38A7"/>
    <w:rsid w:val="001C74DF"/>
    <w:rsid w:val="001D013D"/>
    <w:rsid w:val="001D0B6B"/>
    <w:rsid w:val="001D1D81"/>
    <w:rsid w:val="001D220F"/>
    <w:rsid w:val="001D3B28"/>
    <w:rsid w:val="001D5662"/>
    <w:rsid w:val="001D769F"/>
    <w:rsid w:val="001D7990"/>
    <w:rsid w:val="001E098A"/>
    <w:rsid w:val="001E1492"/>
    <w:rsid w:val="001E1C9F"/>
    <w:rsid w:val="001E227A"/>
    <w:rsid w:val="001E2AC1"/>
    <w:rsid w:val="001E6014"/>
    <w:rsid w:val="001F06F2"/>
    <w:rsid w:val="001F0E4C"/>
    <w:rsid w:val="001F3A31"/>
    <w:rsid w:val="001F3B3E"/>
    <w:rsid w:val="001F7B72"/>
    <w:rsid w:val="0020080F"/>
    <w:rsid w:val="002013F2"/>
    <w:rsid w:val="00203CF7"/>
    <w:rsid w:val="002046DC"/>
    <w:rsid w:val="00204D40"/>
    <w:rsid w:val="0020677C"/>
    <w:rsid w:val="00207D66"/>
    <w:rsid w:val="00211D94"/>
    <w:rsid w:val="00215DBA"/>
    <w:rsid w:val="00216E60"/>
    <w:rsid w:val="00217044"/>
    <w:rsid w:val="00217825"/>
    <w:rsid w:val="00225538"/>
    <w:rsid w:val="002261B6"/>
    <w:rsid w:val="00226C97"/>
    <w:rsid w:val="00233357"/>
    <w:rsid w:val="0023502D"/>
    <w:rsid w:val="00240C99"/>
    <w:rsid w:val="00242728"/>
    <w:rsid w:val="00251096"/>
    <w:rsid w:val="00251617"/>
    <w:rsid w:val="00253675"/>
    <w:rsid w:val="002541F2"/>
    <w:rsid w:val="00255849"/>
    <w:rsid w:val="00255A1E"/>
    <w:rsid w:val="00256FB7"/>
    <w:rsid w:val="00257269"/>
    <w:rsid w:val="0026010B"/>
    <w:rsid w:val="00261663"/>
    <w:rsid w:val="002734B7"/>
    <w:rsid w:val="002759CC"/>
    <w:rsid w:val="002761E2"/>
    <w:rsid w:val="00277305"/>
    <w:rsid w:val="00283752"/>
    <w:rsid w:val="00283AE6"/>
    <w:rsid w:val="0028568F"/>
    <w:rsid w:val="0028575F"/>
    <w:rsid w:val="00286087"/>
    <w:rsid w:val="00286909"/>
    <w:rsid w:val="002872DB"/>
    <w:rsid w:val="00287656"/>
    <w:rsid w:val="0028777B"/>
    <w:rsid w:val="0029374B"/>
    <w:rsid w:val="00294BC3"/>
    <w:rsid w:val="00295407"/>
    <w:rsid w:val="00297065"/>
    <w:rsid w:val="00297E9C"/>
    <w:rsid w:val="00297EA7"/>
    <w:rsid w:val="002A0EFD"/>
    <w:rsid w:val="002A2533"/>
    <w:rsid w:val="002A43BC"/>
    <w:rsid w:val="002A5EFD"/>
    <w:rsid w:val="002A769A"/>
    <w:rsid w:val="002A7A36"/>
    <w:rsid w:val="002B00A7"/>
    <w:rsid w:val="002B05E1"/>
    <w:rsid w:val="002B124C"/>
    <w:rsid w:val="002B43AE"/>
    <w:rsid w:val="002B5968"/>
    <w:rsid w:val="002B747C"/>
    <w:rsid w:val="002C07C0"/>
    <w:rsid w:val="002C78A6"/>
    <w:rsid w:val="002D1A86"/>
    <w:rsid w:val="002D2129"/>
    <w:rsid w:val="002D2365"/>
    <w:rsid w:val="002D3016"/>
    <w:rsid w:val="002D7C74"/>
    <w:rsid w:val="002E0240"/>
    <w:rsid w:val="002E4F22"/>
    <w:rsid w:val="002E636B"/>
    <w:rsid w:val="002F0808"/>
    <w:rsid w:val="002F246A"/>
    <w:rsid w:val="002F6D5B"/>
    <w:rsid w:val="002F752F"/>
    <w:rsid w:val="0030460F"/>
    <w:rsid w:val="00306AE0"/>
    <w:rsid w:val="00312209"/>
    <w:rsid w:val="00313574"/>
    <w:rsid w:val="0031365D"/>
    <w:rsid w:val="00313A76"/>
    <w:rsid w:val="00314D21"/>
    <w:rsid w:val="00314FA0"/>
    <w:rsid w:val="003155E3"/>
    <w:rsid w:val="00317992"/>
    <w:rsid w:val="0032113A"/>
    <w:rsid w:val="003229EE"/>
    <w:rsid w:val="00330891"/>
    <w:rsid w:val="00330A81"/>
    <w:rsid w:val="00330F30"/>
    <w:rsid w:val="0033390A"/>
    <w:rsid w:val="003339A6"/>
    <w:rsid w:val="003357E4"/>
    <w:rsid w:val="00336A51"/>
    <w:rsid w:val="00340ADB"/>
    <w:rsid w:val="00344546"/>
    <w:rsid w:val="0034656F"/>
    <w:rsid w:val="00352B77"/>
    <w:rsid w:val="00353A3E"/>
    <w:rsid w:val="00354E04"/>
    <w:rsid w:val="003556F5"/>
    <w:rsid w:val="00356F5F"/>
    <w:rsid w:val="00360C88"/>
    <w:rsid w:val="00364F96"/>
    <w:rsid w:val="003657FD"/>
    <w:rsid w:val="003672F6"/>
    <w:rsid w:val="00373F2E"/>
    <w:rsid w:val="003754D5"/>
    <w:rsid w:val="00387900"/>
    <w:rsid w:val="003905D0"/>
    <w:rsid w:val="00390697"/>
    <w:rsid w:val="00397674"/>
    <w:rsid w:val="003A1D69"/>
    <w:rsid w:val="003A3000"/>
    <w:rsid w:val="003A474B"/>
    <w:rsid w:val="003A5BA7"/>
    <w:rsid w:val="003A5CC7"/>
    <w:rsid w:val="003B2946"/>
    <w:rsid w:val="003B61BC"/>
    <w:rsid w:val="003B6FB4"/>
    <w:rsid w:val="003C1385"/>
    <w:rsid w:val="003C154B"/>
    <w:rsid w:val="003C3B01"/>
    <w:rsid w:val="003C6FF7"/>
    <w:rsid w:val="003C7247"/>
    <w:rsid w:val="003C7D59"/>
    <w:rsid w:val="003D2A00"/>
    <w:rsid w:val="003D795A"/>
    <w:rsid w:val="003E1C1C"/>
    <w:rsid w:val="003E5A11"/>
    <w:rsid w:val="003E785E"/>
    <w:rsid w:val="003F1672"/>
    <w:rsid w:val="003F2449"/>
    <w:rsid w:val="003F2A77"/>
    <w:rsid w:val="003F3264"/>
    <w:rsid w:val="003F398C"/>
    <w:rsid w:val="003F4B2D"/>
    <w:rsid w:val="003F5365"/>
    <w:rsid w:val="003F5A60"/>
    <w:rsid w:val="004009A3"/>
    <w:rsid w:val="00406E34"/>
    <w:rsid w:val="00407D2F"/>
    <w:rsid w:val="004200C6"/>
    <w:rsid w:val="004224EC"/>
    <w:rsid w:val="0042668A"/>
    <w:rsid w:val="00430DCE"/>
    <w:rsid w:val="004326A6"/>
    <w:rsid w:val="00434A36"/>
    <w:rsid w:val="00434F12"/>
    <w:rsid w:val="004360E9"/>
    <w:rsid w:val="004403B1"/>
    <w:rsid w:val="00441D6F"/>
    <w:rsid w:val="00445E43"/>
    <w:rsid w:val="00450C03"/>
    <w:rsid w:val="0045130A"/>
    <w:rsid w:val="0045468F"/>
    <w:rsid w:val="00454ABF"/>
    <w:rsid w:val="0045527D"/>
    <w:rsid w:val="00460601"/>
    <w:rsid w:val="00461FD3"/>
    <w:rsid w:val="00464BAA"/>
    <w:rsid w:val="004663C0"/>
    <w:rsid w:val="004667EF"/>
    <w:rsid w:val="00466B6A"/>
    <w:rsid w:val="004721FF"/>
    <w:rsid w:val="004724E1"/>
    <w:rsid w:val="0047490C"/>
    <w:rsid w:val="004749B8"/>
    <w:rsid w:val="004750FA"/>
    <w:rsid w:val="00476D3A"/>
    <w:rsid w:val="004800CB"/>
    <w:rsid w:val="004862A6"/>
    <w:rsid w:val="00495384"/>
    <w:rsid w:val="0049600E"/>
    <w:rsid w:val="004965E8"/>
    <w:rsid w:val="004976A5"/>
    <w:rsid w:val="004A2E51"/>
    <w:rsid w:val="004A54AD"/>
    <w:rsid w:val="004A58D9"/>
    <w:rsid w:val="004A73B3"/>
    <w:rsid w:val="004B0448"/>
    <w:rsid w:val="004B2638"/>
    <w:rsid w:val="004B4BAD"/>
    <w:rsid w:val="004B4F9A"/>
    <w:rsid w:val="004B57E5"/>
    <w:rsid w:val="004B6F8E"/>
    <w:rsid w:val="004C1D20"/>
    <w:rsid w:val="004C22E1"/>
    <w:rsid w:val="004C2F3B"/>
    <w:rsid w:val="004C3CC4"/>
    <w:rsid w:val="004C3D56"/>
    <w:rsid w:val="004C603A"/>
    <w:rsid w:val="004C6575"/>
    <w:rsid w:val="004D009E"/>
    <w:rsid w:val="004D0D22"/>
    <w:rsid w:val="004E0E60"/>
    <w:rsid w:val="004E4376"/>
    <w:rsid w:val="004E459E"/>
    <w:rsid w:val="004E65E4"/>
    <w:rsid w:val="004E681D"/>
    <w:rsid w:val="004E6E7F"/>
    <w:rsid w:val="004F0411"/>
    <w:rsid w:val="004F2F20"/>
    <w:rsid w:val="004F53B5"/>
    <w:rsid w:val="00502B9B"/>
    <w:rsid w:val="00503F4F"/>
    <w:rsid w:val="00506267"/>
    <w:rsid w:val="005066F8"/>
    <w:rsid w:val="0051032B"/>
    <w:rsid w:val="00511A5B"/>
    <w:rsid w:val="00512394"/>
    <w:rsid w:val="00513AEC"/>
    <w:rsid w:val="00515C73"/>
    <w:rsid w:val="00515DDF"/>
    <w:rsid w:val="005178AF"/>
    <w:rsid w:val="00522206"/>
    <w:rsid w:val="0052725C"/>
    <w:rsid w:val="0053047F"/>
    <w:rsid w:val="00530877"/>
    <w:rsid w:val="0053107F"/>
    <w:rsid w:val="00531DB9"/>
    <w:rsid w:val="0053501B"/>
    <w:rsid w:val="00536055"/>
    <w:rsid w:val="00543236"/>
    <w:rsid w:val="00545537"/>
    <w:rsid w:val="00546ADF"/>
    <w:rsid w:val="00547AB7"/>
    <w:rsid w:val="00547ADC"/>
    <w:rsid w:val="005515EC"/>
    <w:rsid w:val="005571C2"/>
    <w:rsid w:val="00557DFF"/>
    <w:rsid w:val="0056075A"/>
    <w:rsid w:val="005613B8"/>
    <w:rsid w:val="00561FA5"/>
    <w:rsid w:val="00562277"/>
    <w:rsid w:val="00562D9F"/>
    <w:rsid w:val="00562DFA"/>
    <w:rsid w:val="005642EC"/>
    <w:rsid w:val="0056523C"/>
    <w:rsid w:val="00565893"/>
    <w:rsid w:val="00565EB0"/>
    <w:rsid w:val="00566F1A"/>
    <w:rsid w:val="00566F98"/>
    <w:rsid w:val="005670AF"/>
    <w:rsid w:val="00570561"/>
    <w:rsid w:val="00570787"/>
    <w:rsid w:val="00580E48"/>
    <w:rsid w:val="0058522A"/>
    <w:rsid w:val="00586302"/>
    <w:rsid w:val="00586D35"/>
    <w:rsid w:val="00586ED7"/>
    <w:rsid w:val="005912D8"/>
    <w:rsid w:val="00591CEE"/>
    <w:rsid w:val="005935BA"/>
    <w:rsid w:val="005A2C56"/>
    <w:rsid w:val="005A34F5"/>
    <w:rsid w:val="005A39C1"/>
    <w:rsid w:val="005A3DBB"/>
    <w:rsid w:val="005B76DC"/>
    <w:rsid w:val="005C1D1D"/>
    <w:rsid w:val="005C2BE9"/>
    <w:rsid w:val="005D2CF3"/>
    <w:rsid w:val="005D433F"/>
    <w:rsid w:val="005D44CD"/>
    <w:rsid w:val="005D77C7"/>
    <w:rsid w:val="005E3D44"/>
    <w:rsid w:val="005E5189"/>
    <w:rsid w:val="005F085F"/>
    <w:rsid w:val="005F5C57"/>
    <w:rsid w:val="005F6967"/>
    <w:rsid w:val="005F7B3B"/>
    <w:rsid w:val="005F7F45"/>
    <w:rsid w:val="00600EF9"/>
    <w:rsid w:val="00601995"/>
    <w:rsid w:val="006022BD"/>
    <w:rsid w:val="00602D6C"/>
    <w:rsid w:val="0060435B"/>
    <w:rsid w:val="00604C2D"/>
    <w:rsid w:val="006060E7"/>
    <w:rsid w:val="00606718"/>
    <w:rsid w:val="00606932"/>
    <w:rsid w:val="0060712D"/>
    <w:rsid w:val="00611393"/>
    <w:rsid w:val="0061210E"/>
    <w:rsid w:val="00615FD1"/>
    <w:rsid w:val="006203E1"/>
    <w:rsid w:val="0062298D"/>
    <w:rsid w:val="006246E9"/>
    <w:rsid w:val="00625B6F"/>
    <w:rsid w:val="00625E93"/>
    <w:rsid w:val="00630E03"/>
    <w:rsid w:val="00632AA8"/>
    <w:rsid w:val="0063421C"/>
    <w:rsid w:val="0064022C"/>
    <w:rsid w:val="00640E0E"/>
    <w:rsid w:val="006457F5"/>
    <w:rsid w:val="006477BD"/>
    <w:rsid w:val="00651FBB"/>
    <w:rsid w:val="00653E6C"/>
    <w:rsid w:val="0065429D"/>
    <w:rsid w:val="0066033D"/>
    <w:rsid w:val="006604A3"/>
    <w:rsid w:val="00663161"/>
    <w:rsid w:val="006669B1"/>
    <w:rsid w:val="00667352"/>
    <w:rsid w:val="006746B4"/>
    <w:rsid w:val="00677933"/>
    <w:rsid w:val="00682D45"/>
    <w:rsid w:val="00683AE0"/>
    <w:rsid w:val="0068416C"/>
    <w:rsid w:val="00687752"/>
    <w:rsid w:val="00690B5A"/>
    <w:rsid w:val="00692C61"/>
    <w:rsid w:val="00696770"/>
    <w:rsid w:val="006968A8"/>
    <w:rsid w:val="006979DE"/>
    <w:rsid w:val="006A1853"/>
    <w:rsid w:val="006A20F4"/>
    <w:rsid w:val="006A301D"/>
    <w:rsid w:val="006A3B19"/>
    <w:rsid w:val="006B0B42"/>
    <w:rsid w:val="006B132E"/>
    <w:rsid w:val="006B195D"/>
    <w:rsid w:val="006C0460"/>
    <w:rsid w:val="006C27A2"/>
    <w:rsid w:val="006C2818"/>
    <w:rsid w:val="006C5E6B"/>
    <w:rsid w:val="006C7CE7"/>
    <w:rsid w:val="006D2623"/>
    <w:rsid w:val="006D4501"/>
    <w:rsid w:val="006E2CB4"/>
    <w:rsid w:val="006E3304"/>
    <w:rsid w:val="006E798A"/>
    <w:rsid w:val="006F3FBD"/>
    <w:rsid w:val="006F59DC"/>
    <w:rsid w:val="00703F42"/>
    <w:rsid w:val="00707BE5"/>
    <w:rsid w:val="007105AF"/>
    <w:rsid w:val="00711362"/>
    <w:rsid w:val="00714DF1"/>
    <w:rsid w:val="007156CD"/>
    <w:rsid w:val="00716565"/>
    <w:rsid w:val="00717B64"/>
    <w:rsid w:val="00720354"/>
    <w:rsid w:val="00720C20"/>
    <w:rsid w:val="0072131A"/>
    <w:rsid w:val="00723FE6"/>
    <w:rsid w:val="0072446C"/>
    <w:rsid w:val="00724827"/>
    <w:rsid w:val="00725037"/>
    <w:rsid w:val="00725B46"/>
    <w:rsid w:val="007275FA"/>
    <w:rsid w:val="007316D8"/>
    <w:rsid w:val="00732958"/>
    <w:rsid w:val="00740AB9"/>
    <w:rsid w:val="00741890"/>
    <w:rsid w:val="00743005"/>
    <w:rsid w:val="00744C08"/>
    <w:rsid w:val="00746A0F"/>
    <w:rsid w:val="00751A23"/>
    <w:rsid w:val="00752385"/>
    <w:rsid w:val="007533FE"/>
    <w:rsid w:val="0075347A"/>
    <w:rsid w:val="00763EAD"/>
    <w:rsid w:val="007654C4"/>
    <w:rsid w:val="00765578"/>
    <w:rsid w:val="00767F2A"/>
    <w:rsid w:val="00770E0E"/>
    <w:rsid w:val="007725EC"/>
    <w:rsid w:val="0077279D"/>
    <w:rsid w:val="00774AFB"/>
    <w:rsid w:val="00776329"/>
    <w:rsid w:val="00776B55"/>
    <w:rsid w:val="00785D04"/>
    <w:rsid w:val="00786F08"/>
    <w:rsid w:val="007925D1"/>
    <w:rsid w:val="007937F9"/>
    <w:rsid w:val="00795FAD"/>
    <w:rsid w:val="00797B21"/>
    <w:rsid w:val="00797B94"/>
    <w:rsid w:val="007A06BD"/>
    <w:rsid w:val="007A1A63"/>
    <w:rsid w:val="007A1C86"/>
    <w:rsid w:val="007A2330"/>
    <w:rsid w:val="007A595F"/>
    <w:rsid w:val="007A6F3C"/>
    <w:rsid w:val="007B21D1"/>
    <w:rsid w:val="007B27B4"/>
    <w:rsid w:val="007B3685"/>
    <w:rsid w:val="007B4881"/>
    <w:rsid w:val="007B55B5"/>
    <w:rsid w:val="007B7280"/>
    <w:rsid w:val="007C120B"/>
    <w:rsid w:val="007C36EA"/>
    <w:rsid w:val="007C4358"/>
    <w:rsid w:val="007C6984"/>
    <w:rsid w:val="007C7B40"/>
    <w:rsid w:val="007D16D7"/>
    <w:rsid w:val="007D1816"/>
    <w:rsid w:val="007D3C63"/>
    <w:rsid w:val="007D6304"/>
    <w:rsid w:val="007E1A18"/>
    <w:rsid w:val="007E3491"/>
    <w:rsid w:val="007E3654"/>
    <w:rsid w:val="007E47BC"/>
    <w:rsid w:val="007E79A0"/>
    <w:rsid w:val="007F51FE"/>
    <w:rsid w:val="0080120E"/>
    <w:rsid w:val="00802186"/>
    <w:rsid w:val="0080294D"/>
    <w:rsid w:val="00802B1A"/>
    <w:rsid w:val="00802CB4"/>
    <w:rsid w:val="00802E41"/>
    <w:rsid w:val="00807B11"/>
    <w:rsid w:val="0081231F"/>
    <w:rsid w:val="00813ABE"/>
    <w:rsid w:val="0081769E"/>
    <w:rsid w:val="00820106"/>
    <w:rsid w:val="00820C3A"/>
    <w:rsid w:val="00821B83"/>
    <w:rsid w:val="00825F35"/>
    <w:rsid w:val="0082632B"/>
    <w:rsid w:val="00826812"/>
    <w:rsid w:val="008326BC"/>
    <w:rsid w:val="008332E8"/>
    <w:rsid w:val="0083346F"/>
    <w:rsid w:val="00834230"/>
    <w:rsid w:val="00837B69"/>
    <w:rsid w:val="00840A32"/>
    <w:rsid w:val="008444E8"/>
    <w:rsid w:val="00844AAC"/>
    <w:rsid w:val="00846553"/>
    <w:rsid w:val="008521EF"/>
    <w:rsid w:val="00853146"/>
    <w:rsid w:val="00855DB5"/>
    <w:rsid w:val="00857D67"/>
    <w:rsid w:val="00863C14"/>
    <w:rsid w:val="00864592"/>
    <w:rsid w:val="00870044"/>
    <w:rsid w:val="00870837"/>
    <w:rsid w:val="00872C12"/>
    <w:rsid w:val="00881A15"/>
    <w:rsid w:val="00881EC0"/>
    <w:rsid w:val="00883056"/>
    <w:rsid w:val="00887F8E"/>
    <w:rsid w:val="00891082"/>
    <w:rsid w:val="008913A2"/>
    <w:rsid w:val="00893AA9"/>
    <w:rsid w:val="0089590B"/>
    <w:rsid w:val="00895A54"/>
    <w:rsid w:val="008A0253"/>
    <w:rsid w:val="008A372A"/>
    <w:rsid w:val="008A6BF9"/>
    <w:rsid w:val="008B0CDD"/>
    <w:rsid w:val="008B469A"/>
    <w:rsid w:val="008C0433"/>
    <w:rsid w:val="008C2986"/>
    <w:rsid w:val="008C4583"/>
    <w:rsid w:val="008C55B7"/>
    <w:rsid w:val="008C5F11"/>
    <w:rsid w:val="008D3D4D"/>
    <w:rsid w:val="008D60FA"/>
    <w:rsid w:val="008E131F"/>
    <w:rsid w:val="008E380D"/>
    <w:rsid w:val="008E43C2"/>
    <w:rsid w:val="008E6E88"/>
    <w:rsid w:val="008E7980"/>
    <w:rsid w:val="008F1736"/>
    <w:rsid w:val="008F5C50"/>
    <w:rsid w:val="009031E7"/>
    <w:rsid w:val="0090378C"/>
    <w:rsid w:val="00905AB3"/>
    <w:rsid w:val="009107FE"/>
    <w:rsid w:val="00913AD3"/>
    <w:rsid w:val="00913BDD"/>
    <w:rsid w:val="00914B26"/>
    <w:rsid w:val="009158F4"/>
    <w:rsid w:val="00916821"/>
    <w:rsid w:val="00921815"/>
    <w:rsid w:val="0092363B"/>
    <w:rsid w:val="009240AF"/>
    <w:rsid w:val="00924AB5"/>
    <w:rsid w:val="00925655"/>
    <w:rsid w:val="00927F97"/>
    <w:rsid w:val="0093100F"/>
    <w:rsid w:val="00932345"/>
    <w:rsid w:val="00933397"/>
    <w:rsid w:val="0094122E"/>
    <w:rsid w:val="009426AA"/>
    <w:rsid w:val="00946819"/>
    <w:rsid w:val="00947F04"/>
    <w:rsid w:val="0095139A"/>
    <w:rsid w:val="009517B7"/>
    <w:rsid w:val="009547C5"/>
    <w:rsid w:val="0095520A"/>
    <w:rsid w:val="009573E7"/>
    <w:rsid w:val="0096004F"/>
    <w:rsid w:val="00962A37"/>
    <w:rsid w:val="00964624"/>
    <w:rsid w:val="00965F0A"/>
    <w:rsid w:val="00970264"/>
    <w:rsid w:val="00970E4A"/>
    <w:rsid w:val="009722D6"/>
    <w:rsid w:val="00972D11"/>
    <w:rsid w:val="00976CA4"/>
    <w:rsid w:val="00981780"/>
    <w:rsid w:val="00984A02"/>
    <w:rsid w:val="00985070"/>
    <w:rsid w:val="0098648B"/>
    <w:rsid w:val="00990B6B"/>
    <w:rsid w:val="00992DE1"/>
    <w:rsid w:val="00994B32"/>
    <w:rsid w:val="00995009"/>
    <w:rsid w:val="009970FA"/>
    <w:rsid w:val="009A07E2"/>
    <w:rsid w:val="009A48AC"/>
    <w:rsid w:val="009A5C10"/>
    <w:rsid w:val="009A69DE"/>
    <w:rsid w:val="009A73E2"/>
    <w:rsid w:val="009B06E6"/>
    <w:rsid w:val="009B2B52"/>
    <w:rsid w:val="009B3F7A"/>
    <w:rsid w:val="009B49BD"/>
    <w:rsid w:val="009B4AD9"/>
    <w:rsid w:val="009B6F9C"/>
    <w:rsid w:val="009B70CD"/>
    <w:rsid w:val="009B7809"/>
    <w:rsid w:val="009C2146"/>
    <w:rsid w:val="009C623C"/>
    <w:rsid w:val="009C6980"/>
    <w:rsid w:val="009C7E76"/>
    <w:rsid w:val="009D1BA9"/>
    <w:rsid w:val="009D1C46"/>
    <w:rsid w:val="009D31F9"/>
    <w:rsid w:val="009D4A11"/>
    <w:rsid w:val="009D4FAD"/>
    <w:rsid w:val="009D701A"/>
    <w:rsid w:val="009E0F54"/>
    <w:rsid w:val="009E2B7D"/>
    <w:rsid w:val="009E4465"/>
    <w:rsid w:val="009E57D8"/>
    <w:rsid w:val="009F03E3"/>
    <w:rsid w:val="009F1739"/>
    <w:rsid w:val="009F4FBD"/>
    <w:rsid w:val="009F6D10"/>
    <w:rsid w:val="00A01B43"/>
    <w:rsid w:val="00A03FB9"/>
    <w:rsid w:val="00A04F7C"/>
    <w:rsid w:val="00A05E71"/>
    <w:rsid w:val="00A07904"/>
    <w:rsid w:val="00A07CC9"/>
    <w:rsid w:val="00A107DB"/>
    <w:rsid w:val="00A1393A"/>
    <w:rsid w:val="00A228D9"/>
    <w:rsid w:val="00A23797"/>
    <w:rsid w:val="00A2636A"/>
    <w:rsid w:val="00A31A7D"/>
    <w:rsid w:val="00A342A1"/>
    <w:rsid w:val="00A350A2"/>
    <w:rsid w:val="00A407BF"/>
    <w:rsid w:val="00A4167A"/>
    <w:rsid w:val="00A43AF1"/>
    <w:rsid w:val="00A44B53"/>
    <w:rsid w:val="00A45E30"/>
    <w:rsid w:val="00A46689"/>
    <w:rsid w:val="00A55E7A"/>
    <w:rsid w:val="00A569E4"/>
    <w:rsid w:val="00A571B2"/>
    <w:rsid w:val="00A60199"/>
    <w:rsid w:val="00A603B2"/>
    <w:rsid w:val="00A60FB9"/>
    <w:rsid w:val="00A62EBF"/>
    <w:rsid w:val="00A648CE"/>
    <w:rsid w:val="00A66E49"/>
    <w:rsid w:val="00A66F42"/>
    <w:rsid w:val="00A706FD"/>
    <w:rsid w:val="00A722E3"/>
    <w:rsid w:val="00A73CF1"/>
    <w:rsid w:val="00A746C4"/>
    <w:rsid w:val="00A7577B"/>
    <w:rsid w:val="00A761CA"/>
    <w:rsid w:val="00A8179F"/>
    <w:rsid w:val="00A81A20"/>
    <w:rsid w:val="00A82028"/>
    <w:rsid w:val="00A82FD9"/>
    <w:rsid w:val="00A84BCC"/>
    <w:rsid w:val="00A86CF6"/>
    <w:rsid w:val="00A871D6"/>
    <w:rsid w:val="00A91EF6"/>
    <w:rsid w:val="00A93DB4"/>
    <w:rsid w:val="00AB2879"/>
    <w:rsid w:val="00AB2EAE"/>
    <w:rsid w:val="00AB3A0C"/>
    <w:rsid w:val="00AB45CD"/>
    <w:rsid w:val="00AC1BFF"/>
    <w:rsid w:val="00AC3471"/>
    <w:rsid w:val="00AC3AF6"/>
    <w:rsid w:val="00AC3D27"/>
    <w:rsid w:val="00AC4C9B"/>
    <w:rsid w:val="00AD0FA2"/>
    <w:rsid w:val="00AD17D8"/>
    <w:rsid w:val="00AD28AC"/>
    <w:rsid w:val="00AD63A8"/>
    <w:rsid w:val="00AD75C9"/>
    <w:rsid w:val="00AE2B11"/>
    <w:rsid w:val="00AE38A3"/>
    <w:rsid w:val="00AE3F51"/>
    <w:rsid w:val="00AE404F"/>
    <w:rsid w:val="00AE4CED"/>
    <w:rsid w:val="00AE5020"/>
    <w:rsid w:val="00AE64CC"/>
    <w:rsid w:val="00AF01EA"/>
    <w:rsid w:val="00AF1BC3"/>
    <w:rsid w:val="00AF3919"/>
    <w:rsid w:val="00AF47D9"/>
    <w:rsid w:val="00AF61CD"/>
    <w:rsid w:val="00AF739C"/>
    <w:rsid w:val="00AF78A4"/>
    <w:rsid w:val="00B0496C"/>
    <w:rsid w:val="00B0568E"/>
    <w:rsid w:val="00B057C7"/>
    <w:rsid w:val="00B07B3B"/>
    <w:rsid w:val="00B100BD"/>
    <w:rsid w:val="00B117F0"/>
    <w:rsid w:val="00B1363A"/>
    <w:rsid w:val="00B15C32"/>
    <w:rsid w:val="00B1710E"/>
    <w:rsid w:val="00B17268"/>
    <w:rsid w:val="00B21FA3"/>
    <w:rsid w:val="00B2753C"/>
    <w:rsid w:val="00B27B7B"/>
    <w:rsid w:val="00B32235"/>
    <w:rsid w:val="00B34BF1"/>
    <w:rsid w:val="00B350CD"/>
    <w:rsid w:val="00B40D36"/>
    <w:rsid w:val="00B42180"/>
    <w:rsid w:val="00B42643"/>
    <w:rsid w:val="00B4693F"/>
    <w:rsid w:val="00B5142B"/>
    <w:rsid w:val="00B5559F"/>
    <w:rsid w:val="00B55C50"/>
    <w:rsid w:val="00B56242"/>
    <w:rsid w:val="00B56C5D"/>
    <w:rsid w:val="00B608EC"/>
    <w:rsid w:val="00B6094B"/>
    <w:rsid w:val="00B61159"/>
    <w:rsid w:val="00B63FD0"/>
    <w:rsid w:val="00B6522D"/>
    <w:rsid w:val="00B65D81"/>
    <w:rsid w:val="00B70A3A"/>
    <w:rsid w:val="00B72C27"/>
    <w:rsid w:val="00B76F08"/>
    <w:rsid w:val="00B82B61"/>
    <w:rsid w:val="00B84A9D"/>
    <w:rsid w:val="00B87713"/>
    <w:rsid w:val="00B878CB"/>
    <w:rsid w:val="00B91F27"/>
    <w:rsid w:val="00B92E98"/>
    <w:rsid w:val="00B97011"/>
    <w:rsid w:val="00BA6033"/>
    <w:rsid w:val="00BB58F2"/>
    <w:rsid w:val="00BB62F1"/>
    <w:rsid w:val="00BB6397"/>
    <w:rsid w:val="00BB735F"/>
    <w:rsid w:val="00BC2010"/>
    <w:rsid w:val="00BC330E"/>
    <w:rsid w:val="00BC687B"/>
    <w:rsid w:val="00BC71DA"/>
    <w:rsid w:val="00BD016D"/>
    <w:rsid w:val="00BD1710"/>
    <w:rsid w:val="00BD3BBF"/>
    <w:rsid w:val="00BD6769"/>
    <w:rsid w:val="00BD7B1B"/>
    <w:rsid w:val="00BE4C77"/>
    <w:rsid w:val="00BE57EC"/>
    <w:rsid w:val="00BF0934"/>
    <w:rsid w:val="00BF26F4"/>
    <w:rsid w:val="00BF36EC"/>
    <w:rsid w:val="00BF54D0"/>
    <w:rsid w:val="00BF5B67"/>
    <w:rsid w:val="00BF7503"/>
    <w:rsid w:val="00BF7661"/>
    <w:rsid w:val="00C003EE"/>
    <w:rsid w:val="00C055F2"/>
    <w:rsid w:val="00C05603"/>
    <w:rsid w:val="00C071BC"/>
    <w:rsid w:val="00C1124C"/>
    <w:rsid w:val="00C1305B"/>
    <w:rsid w:val="00C1336A"/>
    <w:rsid w:val="00C21363"/>
    <w:rsid w:val="00C217B5"/>
    <w:rsid w:val="00C226CC"/>
    <w:rsid w:val="00C24A23"/>
    <w:rsid w:val="00C27E83"/>
    <w:rsid w:val="00C31F03"/>
    <w:rsid w:val="00C33A41"/>
    <w:rsid w:val="00C35C99"/>
    <w:rsid w:val="00C362AD"/>
    <w:rsid w:val="00C36DF8"/>
    <w:rsid w:val="00C4007B"/>
    <w:rsid w:val="00C400C3"/>
    <w:rsid w:val="00C46C54"/>
    <w:rsid w:val="00C47051"/>
    <w:rsid w:val="00C47909"/>
    <w:rsid w:val="00C51DD8"/>
    <w:rsid w:val="00C52DE5"/>
    <w:rsid w:val="00C52FD8"/>
    <w:rsid w:val="00C558B9"/>
    <w:rsid w:val="00C57360"/>
    <w:rsid w:val="00C60A53"/>
    <w:rsid w:val="00C6113E"/>
    <w:rsid w:val="00C6163F"/>
    <w:rsid w:val="00C617BD"/>
    <w:rsid w:val="00C62D9A"/>
    <w:rsid w:val="00C65862"/>
    <w:rsid w:val="00C7115F"/>
    <w:rsid w:val="00C719A4"/>
    <w:rsid w:val="00C743C1"/>
    <w:rsid w:val="00C74E79"/>
    <w:rsid w:val="00C825F0"/>
    <w:rsid w:val="00C82B14"/>
    <w:rsid w:val="00C8377C"/>
    <w:rsid w:val="00C867A2"/>
    <w:rsid w:val="00C92520"/>
    <w:rsid w:val="00C92B78"/>
    <w:rsid w:val="00C93432"/>
    <w:rsid w:val="00CA0575"/>
    <w:rsid w:val="00CA0830"/>
    <w:rsid w:val="00CA1933"/>
    <w:rsid w:val="00CA3D1F"/>
    <w:rsid w:val="00CA5A35"/>
    <w:rsid w:val="00CA5CE8"/>
    <w:rsid w:val="00CA72D9"/>
    <w:rsid w:val="00CB045F"/>
    <w:rsid w:val="00CB35BF"/>
    <w:rsid w:val="00CB7465"/>
    <w:rsid w:val="00CC6CAA"/>
    <w:rsid w:val="00CD52B9"/>
    <w:rsid w:val="00CD6532"/>
    <w:rsid w:val="00CD7EAC"/>
    <w:rsid w:val="00CE051B"/>
    <w:rsid w:val="00CE3E7E"/>
    <w:rsid w:val="00CE770D"/>
    <w:rsid w:val="00D014CD"/>
    <w:rsid w:val="00D02C51"/>
    <w:rsid w:val="00D03145"/>
    <w:rsid w:val="00D12346"/>
    <w:rsid w:val="00D123FE"/>
    <w:rsid w:val="00D14406"/>
    <w:rsid w:val="00D14657"/>
    <w:rsid w:val="00D154EB"/>
    <w:rsid w:val="00D15F65"/>
    <w:rsid w:val="00D16104"/>
    <w:rsid w:val="00D218B8"/>
    <w:rsid w:val="00D21DFD"/>
    <w:rsid w:val="00D21F3E"/>
    <w:rsid w:val="00D26734"/>
    <w:rsid w:val="00D26DF1"/>
    <w:rsid w:val="00D30A0F"/>
    <w:rsid w:val="00D35051"/>
    <w:rsid w:val="00D4010C"/>
    <w:rsid w:val="00D422B8"/>
    <w:rsid w:val="00D42AB1"/>
    <w:rsid w:val="00D45572"/>
    <w:rsid w:val="00D45EC3"/>
    <w:rsid w:val="00D53890"/>
    <w:rsid w:val="00D53EFE"/>
    <w:rsid w:val="00D56F76"/>
    <w:rsid w:val="00D60645"/>
    <w:rsid w:val="00D6098E"/>
    <w:rsid w:val="00D6278C"/>
    <w:rsid w:val="00D63E7D"/>
    <w:rsid w:val="00D6624C"/>
    <w:rsid w:val="00D669A5"/>
    <w:rsid w:val="00D67678"/>
    <w:rsid w:val="00D730B4"/>
    <w:rsid w:val="00D73EA5"/>
    <w:rsid w:val="00D748D1"/>
    <w:rsid w:val="00D74BCB"/>
    <w:rsid w:val="00D77F17"/>
    <w:rsid w:val="00D83C57"/>
    <w:rsid w:val="00D859A2"/>
    <w:rsid w:val="00D87A60"/>
    <w:rsid w:val="00D900D5"/>
    <w:rsid w:val="00D940B5"/>
    <w:rsid w:val="00D9601F"/>
    <w:rsid w:val="00D965C1"/>
    <w:rsid w:val="00D97932"/>
    <w:rsid w:val="00DA148F"/>
    <w:rsid w:val="00DA1A05"/>
    <w:rsid w:val="00DA1F0A"/>
    <w:rsid w:val="00DA3EBF"/>
    <w:rsid w:val="00DA50BC"/>
    <w:rsid w:val="00DA53D1"/>
    <w:rsid w:val="00DA5EBF"/>
    <w:rsid w:val="00DB4815"/>
    <w:rsid w:val="00DB4DE3"/>
    <w:rsid w:val="00DB549B"/>
    <w:rsid w:val="00DB6220"/>
    <w:rsid w:val="00DB6E7C"/>
    <w:rsid w:val="00DC50AE"/>
    <w:rsid w:val="00DD0D80"/>
    <w:rsid w:val="00DD4183"/>
    <w:rsid w:val="00DD6111"/>
    <w:rsid w:val="00DE12C1"/>
    <w:rsid w:val="00DF28E7"/>
    <w:rsid w:val="00DF740D"/>
    <w:rsid w:val="00E03133"/>
    <w:rsid w:val="00E04D8B"/>
    <w:rsid w:val="00E05DBF"/>
    <w:rsid w:val="00E11B85"/>
    <w:rsid w:val="00E13A6F"/>
    <w:rsid w:val="00E13AE4"/>
    <w:rsid w:val="00E141D3"/>
    <w:rsid w:val="00E164A6"/>
    <w:rsid w:val="00E17A2B"/>
    <w:rsid w:val="00E2259F"/>
    <w:rsid w:val="00E2276B"/>
    <w:rsid w:val="00E337D3"/>
    <w:rsid w:val="00E349D6"/>
    <w:rsid w:val="00E350BC"/>
    <w:rsid w:val="00E3533C"/>
    <w:rsid w:val="00E376AF"/>
    <w:rsid w:val="00E406B2"/>
    <w:rsid w:val="00E45CF8"/>
    <w:rsid w:val="00E45D75"/>
    <w:rsid w:val="00E46BDD"/>
    <w:rsid w:val="00E47574"/>
    <w:rsid w:val="00E47FBD"/>
    <w:rsid w:val="00E5080B"/>
    <w:rsid w:val="00E620D2"/>
    <w:rsid w:val="00E6240A"/>
    <w:rsid w:val="00E63A4F"/>
    <w:rsid w:val="00E6449F"/>
    <w:rsid w:val="00E64C96"/>
    <w:rsid w:val="00E670E7"/>
    <w:rsid w:val="00E6797C"/>
    <w:rsid w:val="00E73D38"/>
    <w:rsid w:val="00E741B1"/>
    <w:rsid w:val="00E74E56"/>
    <w:rsid w:val="00E76461"/>
    <w:rsid w:val="00E779BE"/>
    <w:rsid w:val="00E8128C"/>
    <w:rsid w:val="00E844C3"/>
    <w:rsid w:val="00E86E2E"/>
    <w:rsid w:val="00E87936"/>
    <w:rsid w:val="00E91152"/>
    <w:rsid w:val="00E92144"/>
    <w:rsid w:val="00E934B5"/>
    <w:rsid w:val="00E949EC"/>
    <w:rsid w:val="00E955B8"/>
    <w:rsid w:val="00E963EB"/>
    <w:rsid w:val="00E97885"/>
    <w:rsid w:val="00EA0756"/>
    <w:rsid w:val="00EA2A85"/>
    <w:rsid w:val="00EA52BF"/>
    <w:rsid w:val="00EA7DEC"/>
    <w:rsid w:val="00EB0F42"/>
    <w:rsid w:val="00EB4563"/>
    <w:rsid w:val="00EB480F"/>
    <w:rsid w:val="00EC4180"/>
    <w:rsid w:val="00ED064B"/>
    <w:rsid w:val="00ED1B04"/>
    <w:rsid w:val="00ED37D3"/>
    <w:rsid w:val="00ED68B8"/>
    <w:rsid w:val="00ED6F73"/>
    <w:rsid w:val="00EE06FC"/>
    <w:rsid w:val="00EE4A1E"/>
    <w:rsid w:val="00EE4FAB"/>
    <w:rsid w:val="00EE4FD3"/>
    <w:rsid w:val="00EE7BC0"/>
    <w:rsid w:val="00EE7E27"/>
    <w:rsid w:val="00EF0EF4"/>
    <w:rsid w:val="00EF1102"/>
    <w:rsid w:val="00EF2FBB"/>
    <w:rsid w:val="00F044A4"/>
    <w:rsid w:val="00F04B34"/>
    <w:rsid w:val="00F115D1"/>
    <w:rsid w:val="00F15E33"/>
    <w:rsid w:val="00F16329"/>
    <w:rsid w:val="00F205B8"/>
    <w:rsid w:val="00F20BF1"/>
    <w:rsid w:val="00F26FF3"/>
    <w:rsid w:val="00F27F36"/>
    <w:rsid w:val="00F34928"/>
    <w:rsid w:val="00F359AC"/>
    <w:rsid w:val="00F3696C"/>
    <w:rsid w:val="00F37817"/>
    <w:rsid w:val="00F37ABA"/>
    <w:rsid w:val="00F40CCA"/>
    <w:rsid w:val="00F410F9"/>
    <w:rsid w:val="00F4296B"/>
    <w:rsid w:val="00F433C5"/>
    <w:rsid w:val="00F437D3"/>
    <w:rsid w:val="00F51C82"/>
    <w:rsid w:val="00F5229C"/>
    <w:rsid w:val="00F60017"/>
    <w:rsid w:val="00F6768E"/>
    <w:rsid w:val="00F70E26"/>
    <w:rsid w:val="00F71079"/>
    <w:rsid w:val="00F73E9F"/>
    <w:rsid w:val="00F75660"/>
    <w:rsid w:val="00F7653F"/>
    <w:rsid w:val="00F76FFC"/>
    <w:rsid w:val="00F80971"/>
    <w:rsid w:val="00F8241F"/>
    <w:rsid w:val="00F82FB4"/>
    <w:rsid w:val="00F831BB"/>
    <w:rsid w:val="00F83697"/>
    <w:rsid w:val="00F83D1D"/>
    <w:rsid w:val="00F87700"/>
    <w:rsid w:val="00F87BE5"/>
    <w:rsid w:val="00F92BC2"/>
    <w:rsid w:val="00F92D50"/>
    <w:rsid w:val="00F96084"/>
    <w:rsid w:val="00F9660A"/>
    <w:rsid w:val="00FA136A"/>
    <w:rsid w:val="00FA2A8F"/>
    <w:rsid w:val="00FA4DE2"/>
    <w:rsid w:val="00FA544F"/>
    <w:rsid w:val="00FA59BE"/>
    <w:rsid w:val="00FA5DEE"/>
    <w:rsid w:val="00FA62B7"/>
    <w:rsid w:val="00FA773D"/>
    <w:rsid w:val="00FA7766"/>
    <w:rsid w:val="00FB12F3"/>
    <w:rsid w:val="00FB361F"/>
    <w:rsid w:val="00FB38CF"/>
    <w:rsid w:val="00FC2771"/>
    <w:rsid w:val="00FC3EE3"/>
    <w:rsid w:val="00FC525B"/>
    <w:rsid w:val="00FC5C7B"/>
    <w:rsid w:val="00FC5E0B"/>
    <w:rsid w:val="00FC64A6"/>
    <w:rsid w:val="00FC6834"/>
    <w:rsid w:val="00FC68C7"/>
    <w:rsid w:val="00FD1268"/>
    <w:rsid w:val="00FD15F3"/>
    <w:rsid w:val="00FD28BE"/>
    <w:rsid w:val="00FD4053"/>
    <w:rsid w:val="00FD5CFA"/>
    <w:rsid w:val="00FD5F3D"/>
    <w:rsid w:val="00FE1441"/>
    <w:rsid w:val="00FE23B6"/>
    <w:rsid w:val="00FE4263"/>
    <w:rsid w:val="00FE49E7"/>
    <w:rsid w:val="00FF4C94"/>
    <w:rsid w:val="00FF62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B4A87C"/>
  <w15:docId w15:val="{7CE96E19-5523-4330-906A-14012B29F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7BD"/>
  </w:style>
  <w:style w:type="paragraph" w:styleId="1">
    <w:name w:val="heading 1"/>
    <w:basedOn w:val="a"/>
    <w:next w:val="a"/>
    <w:link w:val="10"/>
    <w:qFormat/>
    <w:rsid w:val="003A1D69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3A1D69"/>
    <w:pPr>
      <w:keepNext/>
      <w:jc w:val="center"/>
      <w:outlineLvl w:val="1"/>
    </w:pPr>
    <w:rPr>
      <w:rFonts w:ascii="Courier New" w:hAnsi="Courier New"/>
      <w:b/>
      <w:sz w:val="36"/>
    </w:rPr>
  </w:style>
  <w:style w:type="paragraph" w:styleId="3">
    <w:name w:val="heading 3"/>
    <w:basedOn w:val="a"/>
    <w:next w:val="a"/>
    <w:link w:val="30"/>
    <w:qFormat/>
    <w:rsid w:val="003A1D6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3A1D69"/>
    <w:pPr>
      <w:keepNext/>
      <w:ind w:left="1134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3A1D69"/>
    <w:pPr>
      <w:keepNext/>
      <w:ind w:left="284" w:firstLine="567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3A1D69"/>
    <w:pPr>
      <w:keepNext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3A1D69"/>
    <w:pPr>
      <w:keepNext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A1D69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3A1D69"/>
    <w:pPr>
      <w:keepNext/>
      <w:ind w:right="-108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3A1D69"/>
    <w:rPr>
      <w:color w:val="0000FF"/>
      <w:u w:val="single"/>
    </w:rPr>
  </w:style>
  <w:style w:type="character" w:styleId="a4">
    <w:name w:val="FollowedHyperlink"/>
    <w:uiPriority w:val="99"/>
    <w:qFormat/>
    <w:rsid w:val="003A1D69"/>
    <w:rPr>
      <w:color w:val="800080"/>
      <w:u w:val="single"/>
    </w:rPr>
  </w:style>
  <w:style w:type="paragraph" w:styleId="a5">
    <w:name w:val="Body Text Indent"/>
    <w:basedOn w:val="a"/>
    <w:link w:val="a6"/>
    <w:qFormat/>
    <w:rsid w:val="003A1D69"/>
    <w:pPr>
      <w:jc w:val="both"/>
    </w:pPr>
    <w:rPr>
      <w:b/>
      <w:sz w:val="28"/>
    </w:rPr>
  </w:style>
  <w:style w:type="paragraph" w:styleId="a7">
    <w:name w:val="header"/>
    <w:basedOn w:val="a"/>
    <w:link w:val="a8"/>
    <w:qFormat/>
    <w:rsid w:val="003A1D69"/>
    <w:pPr>
      <w:tabs>
        <w:tab w:val="center" w:pos="4153"/>
        <w:tab w:val="right" w:pos="8306"/>
      </w:tabs>
    </w:pPr>
  </w:style>
  <w:style w:type="paragraph" w:styleId="a9">
    <w:name w:val="Body Text"/>
    <w:basedOn w:val="a"/>
    <w:link w:val="aa"/>
    <w:rsid w:val="003A1D69"/>
    <w:pPr>
      <w:jc w:val="both"/>
    </w:pPr>
    <w:rPr>
      <w:sz w:val="28"/>
    </w:rPr>
  </w:style>
  <w:style w:type="paragraph" w:styleId="21">
    <w:name w:val="Body Text Indent 2"/>
    <w:basedOn w:val="a"/>
    <w:link w:val="22"/>
    <w:qFormat/>
    <w:rsid w:val="003A1D69"/>
    <w:pPr>
      <w:shd w:val="clear" w:color="auto" w:fill="FFFFFF"/>
      <w:ind w:firstLine="567"/>
    </w:pPr>
    <w:rPr>
      <w:snapToGrid w:val="0"/>
      <w:color w:val="000000"/>
      <w:sz w:val="28"/>
    </w:rPr>
  </w:style>
  <w:style w:type="paragraph" w:styleId="31">
    <w:name w:val="Body Text Indent 3"/>
    <w:basedOn w:val="a"/>
    <w:link w:val="32"/>
    <w:qFormat/>
    <w:rsid w:val="003A1D69"/>
    <w:pPr>
      <w:shd w:val="clear" w:color="auto" w:fill="FFFFFF"/>
      <w:ind w:firstLine="567"/>
      <w:jc w:val="both"/>
    </w:pPr>
    <w:rPr>
      <w:b/>
      <w:snapToGrid w:val="0"/>
      <w:color w:val="000000"/>
      <w:sz w:val="28"/>
    </w:rPr>
  </w:style>
  <w:style w:type="paragraph" w:styleId="23">
    <w:name w:val="Body Text 2"/>
    <w:basedOn w:val="a"/>
    <w:link w:val="24"/>
    <w:rsid w:val="003A1D69"/>
    <w:pPr>
      <w:jc w:val="both"/>
    </w:pPr>
    <w:rPr>
      <w:b/>
      <w:sz w:val="28"/>
    </w:rPr>
  </w:style>
  <w:style w:type="paragraph" w:styleId="ab">
    <w:name w:val="Title"/>
    <w:basedOn w:val="a"/>
    <w:link w:val="ac"/>
    <w:qFormat/>
    <w:rsid w:val="003A1D69"/>
    <w:pPr>
      <w:jc w:val="center"/>
    </w:pPr>
    <w:rPr>
      <w:b/>
      <w:sz w:val="28"/>
    </w:rPr>
  </w:style>
  <w:style w:type="paragraph" w:styleId="33">
    <w:name w:val="Body Text 3"/>
    <w:basedOn w:val="a"/>
    <w:link w:val="34"/>
    <w:rsid w:val="003A1D69"/>
    <w:pPr>
      <w:spacing w:line="360" w:lineRule="auto"/>
      <w:jc w:val="both"/>
    </w:pPr>
    <w:rPr>
      <w:snapToGrid w:val="0"/>
      <w:color w:val="000000"/>
      <w:sz w:val="28"/>
    </w:rPr>
  </w:style>
  <w:style w:type="paragraph" w:customStyle="1" w:styleId="ConsPlusNormal">
    <w:name w:val="ConsPlusNormal"/>
    <w:qFormat/>
    <w:rsid w:val="00240C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Balloon Text"/>
    <w:basedOn w:val="a"/>
    <w:link w:val="ae"/>
    <w:semiHidden/>
    <w:qFormat/>
    <w:rsid w:val="0018314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qFormat/>
    <w:rsid w:val="00767F2A"/>
  </w:style>
  <w:style w:type="paragraph" w:styleId="af">
    <w:name w:val="No Spacing"/>
    <w:uiPriority w:val="1"/>
    <w:qFormat/>
    <w:rsid w:val="002D1A86"/>
    <w:rPr>
      <w:rFonts w:ascii="Calibri" w:hAnsi="Calibri"/>
      <w:sz w:val="22"/>
      <w:szCs w:val="22"/>
    </w:rPr>
  </w:style>
  <w:style w:type="paragraph" w:customStyle="1" w:styleId="xl63">
    <w:name w:val="xl63"/>
    <w:basedOn w:val="a"/>
    <w:qFormat/>
    <w:rsid w:val="001842CA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qFormat/>
    <w:rsid w:val="001842CA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66">
    <w:name w:val="xl66"/>
    <w:basedOn w:val="a"/>
    <w:qFormat/>
    <w:rsid w:val="001842CA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67">
    <w:name w:val="xl67"/>
    <w:basedOn w:val="a"/>
    <w:qFormat/>
    <w:rsid w:val="001842CA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1">
    <w:name w:val="xl71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3">
    <w:name w:val="xl73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75">
    <w:name w:val="xl75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6">
    <w:name w:val="xl76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80"/>
      <w:sz w:val="28"/>
      <w:szCs w:val="28"/>
    </w:rPr>
  </w:style>
  <w:style w:type="paragraph" w:customStyle="1" w:styleId="xl77">
    <w:name w:val="xl77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8">
    <w:name w:val="xl78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9">
    <w:name w:val="xl79"/>
    <w:basedOn w:val="a"/>
    <w:qFormat/>
    <w:rsid w:val="001842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0">
    <w:name w:val="xl80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1">
    <w:name w:val="xl81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2">
    <w:name w:val="xl82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a"/>
    <w:qFormat/>
    <w:rsid w:val="00184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80"/>
      <w:sz w:val="24"/>
      <w:szCs w:val="24"/>
    </w:rPr>
  </w:style>
  <w:style w:type="paragraph" w:customStyle="1" w:styleId="xl87">
    <w:name w:val="xl87"/>
    <w:basedOn w:val="a"/>
    <w:qFormat/>
    <w:rsid w:val="001842C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80"/>
      <w:sz w:val="24"/>
      <w:szCs w:val="24"/>
    </w:rPr>
  </w:style>
  <w:style w:type="paragraph" w:customStyle="1" w:styleId="xl88">
    <w:name w:val="xl88"/>
    <w:basedOn w:val="a"/>
    <w:qFormat/>
    <w:rsid w:val="001842C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80"/>
      <w:sz w:val="24"/>
      <w:szCs w:val="24"/>
    </w:rPr>
  </w:style>
  <w:style w:type="paragraph" w:customStyle="1" w:styleId="xl89">
    <w:name w:val="xl89"/>
    <w:basedOn w:val="a"/>
    <w:qFormat/>
    <w:rsid w:val="001842CA"/>
    <w:pP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styleId="af0">
    <w:name w:val="footer"/>
    <w:basedOn w:val="a"/>
    <w:link w:val="af1"/>
    <w:uiPriority w:val="99"/>
    <w:qFormat/>
    <w:rsid w:val="00CC6CA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qFormat/>
    <w:rsid w:val="00CC6CAA"/>
  </w:style>
  <w:style w:type="paragraph" w:customStyle="1" w:styleId="xl65">
    <w:name w:val="xl65"/>
    <w:basedOn w:val="a"/>
    <w:qFormat/>
    <w:rsid w:val="006B132E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styleId="af2">
    <w:name w:val="List Paragraph"/>
    <w:basedOn w:val="a"/>
    <w:uiPriority w:val="34"/>
    <w:qFormat/>
    <w:rsid w:val="00711362"/>
    <w:pPr>
      <w:ind w:left="720"/>
      <w:contextualSpacing/>
    </w:pPr>
  </w:style>
  <w:style w:type="character" w:styleId="af3">
    <w:name w:val="Strong"/>
    <w:uiPriority w:val="22"/>
    <w:qFormat/>
    <w:rsid w:val="002B05E1"/>
    <w:rPr>
      <w:b/>
      <w:bCs/>
    </w:rPr>
  </w:style>
  <w:style w:type="character" w:customStyle="1" w:styleId="90">
    <w:name w:val="Заголовок 9 Знак"/>
    <w:basedOn w:val="a0"/>
    <w:link w:val="9"/>
    <w:qFormat/>
    <w:rsid w:val="001217BD"/>
    <w:rPr>
      <w:sz w:val="24"/>
    </w:rPr>
  </w:style>
  <w:style w:type="character" w:customStyle="1" w:styleId="10">
    <w:name w:val="Заголовок 1 Знак"/>
    <w:basedOn w:val="a0"/>
    <w:link w:val="1"/>
    <w:qFormat/>
    <w:rsid w:val="008D60FA"/>
    <w:rPr>
      <w:b/>
      <w:sz w:val="32"/>
    </w:rPr>
  </w:style>
  <w:style w:type="character" w:customStyle="1" w:styleId="20">
    <w:name w:val="Заголовок 2 Знак"/>
    <w:basedOn w:val="a0"/>
    <w:link w:val="2"/>
    <w:qFormat/>
    <w:rsid w:val="008D60FA"/>
    <w:rPr>
      <w:rFonts w:ascii="Courier New" w:hAnsi="Courier New"/>
      <w:b/>
      <w:sz w:val="36"/>
    </w:rPr>
  </w:style>
  <w:style w:type="character" w:customStyle="1" w:styleId="30">
    <w:name w:val="Заголовок 3 Знак"/>
    <w:basedOn w:val="a0"/>
    <w:link w:val="3"/>
    <w:qFormat/>
    <w:rsid w:val="008D60FA"/>
    <w:rPr>
      <w:b/>
      <w:sz w:val="40"/>
    </w:rPr>
  </w:style>
  <w:style w:type="character" w:customStyle="1" w:styleId="40">
    <w:name w:val="Заголовок 4 Знак"/>
    <w:basedOn w:val="a0"/>
    <w:link w:val="4"/>
    <w:qFormat/>
    <w:rsid w:val="008D60FA"/>
    <w:rPr>
      <w:b/>
      <w:sz w:val="28"/>
    </w:rPr>
  </w:style>
  <w:style w:type="character" w:customStyle="1" w:styleId="50">
    <w:name w:val="Заголовок 5 Знак"/>
    <w:basedOn w:val="a0"/>
    <w:link w:val="5"/>
    <w:qFormat/>
    <w:rsid w:val="008D60FA"/>
    <w:rPr>
      <w:sz w:val="32"/>
    </w:rPr>
  </w:style>
  <w:style w:type="character" w:customStyle="1" w:styleId="60">
    <w:name w:val="Заголовок 6 Знак"/>
    <w:basedOn w:val="a0"/>
    <w:link w:val="6"/>
    <w:qFormat/>
    <w:rsid w:val="008D60FA"/>
    <w:rPr>
      <w:b/>
      <w:sz w:val="28"/>
    </w:rPr>
  </w:style>
  <w:style w:type="character" w:customStyle="1" w:styleId="70">
    <w:name w:val="Заголовок 7 Знак"/>
    <w:basedOn w:val="a0"/>
    <w:link w:val="7"/>
    <w:qFormat/>
    <w:rsid w:val="008D60FA"/>
    <w:rPr>
      <w:b/>
      <w:sz w:val="28"/>
    </w:rPr>
  </w:style>
  <w:style w:type="character" w:customStyle="1" w:styleId="80">
    <w:name w:val="Заголовок 8 Знак"/>
    <w:basedOn w:val="a0"/>
    <w:link w:val="8"/>
    <w:qFormat/>
    <w:rsid w:val="008D60FA"/>
    <w:rPr>
      <w:sz w:val="28"/>
    </w:rPr>
  </w:style>
  <w:style w:type="character" w:customStyle="1" w:styleId="a8">
    <w:name w:val="Верхний колонтитул Знак"/>
    <w:basedOn w:val="a0"/>
    <w:link w:val="a7"/>
    <w:qFormat/>
    <w:rsid w:val="008D60FA"/>
  </w:style>
  <w:style w:type="character" w:customStyle="1" w:styleId="ac">
    <w:name w:val="Заголовок Знак"/>
    <w:basedOn w:val="a0"/>
    <w:link w:val="ab"/>
    <w:qFormat/>
    <w:rsid w:val="008D60FA"/>
    <w:rPr>
      <w:b/>
      <w:sz w:val="28"/>
    </w:rPr>
  </w:style>
  <w:style w:type="character" w:customStyle="1" w:styleId="aa">
    <w:name w:val="Основной текст Знак"/>
    <w:basedOn w:val="a0"/>
    <w:link w:val="a9"/>
    <w:qFormat/>
    <w:rsid w:val="008D60FA"/>
    <w:rPr>
      <w:sz w:val="28"/>
    </w:rPr>
  </w:style>
  <w:style w:type="character" w:customStyle="1" w:styleId="a6">
    <w:name w:val="Основной текст с отступом Знак"/>
    <w:basedOn w:val="a0"/>
    <w:link w:val="a5"/>
    <w:qFormat/>
    <w:rsid w:val="008D60FA"/>
    <w:rPr>
      <w:b/>
      <w:sz w:val="28"/>
    </w:rPr>
  </w:style>
  <w:style w:type="character" w:customStyle="1" w:styleId="24">
    <w:name w:val="Основной текст 2 Знак"/>
    <w:basedOn w:val="a0"/>
    <w:link w:val="23"/>
    <w:qFormat/>
    <w:rsid w:val="008D60FA"/>
    <w:rPr>
      <w:b/>
      <w:sz w:val="28"/>
    </w:rPr>
  </w:style>
  <w:style w:type="character" w:customStyle="1" w:styleId="34">
    <w:name w:val="Основной текст 3 Знак"/>
    <w:basedOn w:val="a0"/>
    <w:link w:val="33"/>
    <w:qFormat/>
    <w:rsid w:val="008D60FA"/>
    <w:rPr>
      <w:snapToGrid w:val="0"/>
      <w:color w:val="000000"/>
      <w:sz w:val="28"/>
    </w:rPr>
  </w:style>
  <w:style w:type="character" w:customStyle="1" w:styleId="22">
    <w:name w:val="Основной текст с отступом 2 Знак"/>
    <w:basedOn w:val="a0"/>
    <w:link w:val="21"/>
    <w:qFormat/>
    <w:rsid w:val="008D60FA"/>
    <w:rPr>
      <w:snapToGrid w:val="0"/>
      <w:color w:val="000000"/>
      <w:sz w:val="28"/>
      <w:shd w:val="clear" w:color="auto" w:fill="FFFFFF"/>
    </w:rPr>
  </w:style>
  <w:style w:type="character" w:customStyle="1" w:styleId="32">
    <w:name w:val="Основной текст с отступом 3 Знак"/>
    <w:basedOn w:val="a0"/>
    <w:link w:val="31"/>
    <w:qFormat/>
    <w:rsid w:val="008D60FA"/>
    <w:rPr>
      <w:b/>
      <w:snapToGrid w:val="0"/>
      <w:color w:val="000000"/>
      <w:sz w:val="28"/>
      <w:shd w:val="clear" w:color="auto" w:fill="FFFFFF"/>
    </w:rPr>
  </w:style>
  <w:style w:type="character" w:customStyle="1" w:styleId="ae">
    <w:name w:val="Текст выноски Знак"/>
    <w:basedOn w:val="a0"/>
    <w:link w:val="ad"/>
    <w:semiHidden/>
    <w:qFormat/>
    <w:rsid w:val="008D60FA"/>
    <w:rPr>
      <w:rFonts w:ascii="Tahoma" w:hAnsi="Tahoma" w:cs="Tahoma"/>
      <w:sz w:val="16"/>
      <w:szCs w:val="16"/>
    </w:rPr>
  </w:style>
  <w:style w:type="paragraph" w:customStyle="1" w:styleId="msonormal0">
    <w:name w:val="msonormal"/>
    <w:basedOn w:val="a"/>
    <w:qFormat/>
    <w:rsid w:val="00AF78A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69;&#1083;&#1100;&#1084;&#1080;&#1088;&#1072;\&#1056;&#1072;&#1073;&#1086;&#1095;&#1080;&#1081;%20&#1089;&#1090;&#1086;&#1083;\&#1041;&#1083;&#1072;&#1085;&#1082;%20&#1072;&#1076;&#1084;&#1080;&#1085;&#1080;&#1089;&#1090;&#1088;&#1072;&#1094;&#1080;&#1080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D497D-F8F4-4F8E-B52F-5E7054E78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администрации 1.dot</Template>
  <TotalTime>1381</TotalTime>
  <Pages>32</Pages>
  <Words>11799</Words>
  <Characters>67255</Characters>
  <Application>Microsoft Office Word</Application>
  <DocSecurity>0</DocSecurity>
  <Lines>560</Lines>
  <Paragraphs>157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Admin</cp:lastModifiedBy>
  <cp:revision>97</cp:revision>
  <cp:lastPrinted>2026-11-03T08:25:00Z</cp:lastPrinted>
  <dcterms:created xsi:type="dcterms:W3CDTF">2023-10-17T09:00:00Z</dcterms:created>
  <dcterms:modified xsi:type="dcterms:W3CDTF">2026-11-03T09:20:00Z</dcterms:modified>
</cp:coreProperties>
</file>